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251B67" w:rsidP="00251B67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от «15» июня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D1762C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 w:rsidR="008E3EBE">
              <w:rPr>
                <w:b/>
                <w:snapToGrid w:val="0"/>
                <w:color w:val="000000"/>
                <w:sz w:val="28"/>
                <w:szCs w:val="28"/>
              </w:rPr>
              <w:t xml:space="preserve">   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</w:t>
            </w:r>
            <w:r w:rsidR="008E3EBE"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Pr="00251B67">
              <w:rPr>
                <w:b/>
                <w:snapToGrid w:val="0"/>
                <w:color w:val="000000"/>
                <w:sz w:val="28"/>
                <w:szCs w:val="28"/>
              </w:rPr>
              <w:t xml:space="preserve">01-03-407/6 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8E3EBE" w:rsidP="008E00C3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3573A5" w:rsidRDefault="005A48EE" w:rsidP="004610A0">
            <w:pPr>
              <w:ind w:firstLine="53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создании </w:t>
            </w:r>
            <w:r w:rsidR="0084798D">
              <w:rPr>
                <w:b/>
                <w:sz w:val="28"/>
                <w:szCs w:val="28"/>
              </w:rPr>
              <w:t>м</w:t>
            </w:r>
            <w:r w:rsidR="003573A5">
              <w:rPr>
                <w:b/>
                <w:sz w:val="28"/>
                <w:szCs w:val="28"/>
              </w:rPr>
              <w:t>ежведомственной комиссии комплексного сопровождения участников специальной военной операции и членов их семей в муниципальном районе «Ленский район» Республики Саха (Якутия)</w:t>
            </w:r>
          </w:p>
          <w:p w:rsidR="008E3EBE" w:rsidRPr="00122E29" w:rsidRDefault="008E3EBE" w:rsidP="008E00C3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573A5" w:rsidRDefault="003573A5" w:rsidP="009F72A8">
      <w:p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Во исполнение пункта 8 постановления Правительства Республики Саха (Якутия) № 160 от 28.04.2026 года «О комплексном сопровождении в Республике Саха (Якутия) участников специальной военной операции и членов их семей» </w:t>
      </w:r>
    </w:p>
    <w:p w:rsidR="004B1FB1" w:rsidRDefault="003573A5" w:rsidP="009F72A8">
      <w:p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 о с </w:t>
      </w:r>
      <w:proofErr w:type="gramStart"/>
      <w:r>
        <w:rPr>
          <w:bCs/>
          <w:iCs/>
          <w:sz w:val="28"/>
          <w:szCs w:val="28"/>
        </w:rPr>
        <w:t>т</w:t>
      </w:r>
      <w:proofErr w:type="gramEnd"/>
      <w:r>
        <w:rPr>
          <w:bCs/>
          <w:iCs/>
          <w:sz w:val="28"/>
          <w:szCs w:val="28"/>
        </w:rPr>
        <w:t xml:space="preserve"> а н о в л я ю:</w:t>
      </w:r>
    </w:p>
    <w:p w:rsidR="005571BF" w:rsidRDefault="005571BF" w:rsidP="00A35CE8">
      <w:pPr>
        <w:numPr>
          <w:ilvl w:val="0"/>
          <w:numId w:val="22"/>
        </w:numPr>
        <w:tabs>
          <w:tab w:val="left" w:pos="709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Создать </w:t>
      </w:r>
      <w:r w:rsidR="0084798D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>ежведомственную комиссию комплексного сопровождения участников специальной военной операции и членов и</w:t>
      </w:r>
      <w:r w:rsidR="005E2158">
        <w:rPr>
          <w:bCs/>
          <w:iCs/>
          <w:sz w:val="28"/>
          <w:szCs w:val="28"/>
        </w:rPr>
        <w:t>х</w:t>
      </w:r>
      <w:r>
        <w:rPr>
          <w:bCs/>
          <w:iCs/>
          <w:sz w:val="28"/>
          <w:szCs w:val="28"/>
        </w:rPr>
        <w:t xml:space="preserve"> семей.</w:t>
      </w:r>
    </w:p>
    <w:p w:rsidR="00712BAA" w:rsidRDefault="00712BAA" w:rsidP="006B652D">
      <w:pPr>
        <w:numPr>
          <w:ilvl w:val="0"/>
          <w:numId w:val="22"/>
        </w:num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712BAA">
        <w:rPr>
          <w:bCs/>
          <w:iCs/>
          <w:sz w:val="28"/>
          <w:szCs w:val="28"/>
        </w:rPr>
        <w:t xml:space="preserve">Утвердить Положение о </w:t>
      </w:r>
      <w:r w:rsidR="0084798D">
        <w:rPr>
          <w:bCs/>
          <w:iCs/>
          <w:sz w:val="28"/>
          <w:szCs w:val="28"/>
        </w:rPr>
        <w:t>м</w:t>
      </w:r>
      <w:r>
        <w:rPr>
          <w:bCs/>
          <w:iCs/>
          <w:sz w:val="28"/>
          <w:szCs w:val="28"/>
        </w:rPr>
        <w:t xml:space="preserve">ежведомственной комиссии </w:t>
      </w:r>
      <w:r w:rsidR="000C1383">
        <w:rPr>
          <w:bCs/>
          <w:iCs/>
          <w:sz w:val="28"/>
          <w:szCs w:val="28"/>
        </w:rPr>
        <w:t xml:space="preserve">комплексного сопровождения </w:t>
      </w:r>
      <w:r w:rsidR="005E2158">
        <w:rPr>
          <w:bCs/>
          <w:iCs/>
          <w:sz w:val="28"/>
          <w:szCs w:val="28"/>
        </w:rPr>
        <w:t xml:space="preserve">участников специальной военной операции и членов их семей </w:t>
      </w:r>
      <w:r w:rsidRPr="00712BAA">
        <w:rPr>
          <w:bCs/>
          <w:iCs/>
          <w:sz w:val="28"/>
          <w:szCs w:val="28"/>
        </w:rPr>
        <w:t>согласно приложению №1 к настоящему постановлению.</w:t>
      </w:r>
    </w:p>
    <w:p w:rsidR="00345E61" w:rsidRDefault="005A48EE" w:rsidP="00592B7C">
      <w:pPr>
        <w:numPr>
          <w:ilvl w:val="0"/>
          <w:numId w:val="22"/>
        </w:num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Утвердить состав </w:t>
      </w:r>
      <w:r w:rsidR="0084798D">
        <w:rPr>
          <w:bCs/>
          <w:iCs/>
          <w:sz w:val="28"/>
          <w:szCs w:val="28"/>
        </w:rPr>
        <w:t>м</w:t>
      </w:r>
      <w:r w:rsidR="00345E61">
        <w:rPr>
          <w:bCs/>
          <w:iCs/>
          <w:sz w:val="28"/>
          <w:szCs w:val="28"/>
        </w:rPr>
        <w:t xml:space="preserve">ежведомственной комиссии комплексного сопровождения </w:t>
      </w:r>
      <w:r w:rsidR="005E2158">
        <w:rPr>
          <w:bCs/>
          <w:iCs/>
          <w:sz w:val="28"/>
          <w:szCs w:val="28"/>
        </w:rPr>
        <w:t xml:space="preserve">участников специальной военной операции и членов их семей </w:t>
      </w:r>
      <w:r w:rsidR="00345E61">
        <w:rPr>
          <w:bCs/>
          <w:iCs/>
          <w:sz w:val="28"/>
          <w:szCs w:val="28"/>
        </w:rPr>
        <w:t>согласно приложению №2 к настоящему постановлению.</w:t>
      </w:r>
    </w:p>
    <w:p w:rsidR="006951A8" w:rsidRDefault="006951A8" w:rsidP="00592B7C">
      <w:pPr>
        <w:numPr>
          <w:ilvl w:val="0"/>
          <w:numId w:val="22"/>
        </w:num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Утвердить индивидуальную программу комплексного сопровождения участника специальной военной операции и членов его семьи согласно приложению №3 к настоящему постановлению.</w:t>
      </w:r>
    </w:p>
    <w:p w:rsidR="006951A8" w:rsidRDefault="006951A8" w:rsidP="00592B7C">
      <w:pPr>
        <w:numPr>
          <w:ilvl w:val="0"/>
          <w:numId w:val="22"/>
        </w:num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Утвердить согласие на обработку персональных данных к индивидуальной программе комплексного сопровождения участника специальной военной операции и членов его семьи согласно приложению №4 к </w:t>
      </w:r>
      <w:r>
        <w:rPr>
          <w:bCs/>
          <w:iCs/>
          <w:sz w:val="28"/>
          <w:szCs w:val="28"/>
        </w:rPr>
        <w:lastRenderedPageBreak/>
        <w:t>настоящему постановлению.</w:t>
      </w:r>
    </w:p>
    <w:p w:rsidR="005571BF" w:rsidRDefault="005571BF" w:rsidP="00592B7C">
      <w:pPr>
        <w:numPr>
          <w:ilvl w:val="0"/>
          <w:numId w:val="22"/>
        </w:numPr>
        <w:tabs>
          <w:tab w:val="left" w:pos="851"/>
        </w:tabs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Рекомендовать </w:t>
      </w:r>
      <w:r w:rsidRPr="005571BF">
        <w:rPr>
          <w:bCs/>
          <w:iCs/>
          <w:sz w:val="28"/>
          <w:szCs w:val="28"/>
        </w:rPr>
        <w:t xml:space="preserve">структурным подразделениям администрации муниципального </w:t>
      </w:r>
      <w:r>
        <w:rPr>
          <w:bCs/>
          <w:iCs/>
          <w:sz w:val="28"/>
          <w:szCs w:val="28"/>
        </w:rPr>
        <w:t>района</w:t>
      </w:r>
      <w:r w:rsidRPr="005571BF">
        <w:rPr>
          <w:bCs/>
          <w:iCs/>
          <w:sz w:val="28"/>
          <w:szCs w:val="28"/>
        </w:rPr>
        <w:t xml:space="preserve"> «Ленский район» и подведомственным им муниципальным учреждениям, а также предприятиям и организациям муниципального </w:t>
      </w:r>
      <w:r>
        <w:rPr>
          <w:bCs/>
          <w:iCs/>
          <w:sz w:val="28"/>
          <w:szCs w:val="28"/>
        </w:rPr>
        <w:t>района</w:t>
      </w:r>
      <w:r w:rsidRPr="005571BF">
        <w:rPr>
          <w:bCs/>
          <w:iCs/>
          <w:sz w:val="28"/>
          <w:szCs w:val="28"/>
        </w:rPr>
        <w:t xml:space="preserve"> «Ленский район»:</w:t>
      </w:r>
    </w:p>
    <w:p w:rsidR="005571BF" w:rsidRDefault="006951A8" w:rsidP="00592B7C">
      <w:pPr>
        <w:widowControl/>
        <w:tabs>
          <w:tab w:val="left" w:pos="993"/>
        </w:tabs>
        <w:autoSpaceDE/>
        <w:autoSpaceDN/>
        <w:adjustRightInd/>
        <w:spacing w:after="15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35CE8">
        <w:rPr>
          <w:sz w:val="28"/>
          <w:szCs w:val="28"/>
        </w:rPr>
        <w:t xml:space="preserve">.1. </w:t>
      </w:r>
      <w:r w:rsidR="005571BF" w:rsidRPr="005571BF">
        <w:rPr>
          <w:sz w:val="28"/>
          <w:szCs w:val="28"/>
        </w:rPr>
        <w:t xml:space="preserve">Предоставлять </w:t>
      </w:r>
      <w:r w:rsidR="005571BF">
        <w:rPr>
          <w:sz w:val="28"/>
          <w:szCs w:val="28"/>
        </w:rPr>
        <w:t>секретарю комиссии ежеквартально</w:t>
      </w:r>
      <w:r w:rsidR="005571BF" w:rsidRPr="005571BF">
        <w:rPr>
          <w:sz w:val="28"/>
          <w:szCs w:val="28"/>
        </w:rPr>
        <w:t xml:space="preserve"> информацию, материалы и отчеты</w:t>
      </w:r>
      <w:r w:rsidR="005571BF">
        <w:rPr>
          <w:sz w:val="28"/>
          <w:szCs w:val="28"/>
        </w:rPr>
        <w:t xml:space="preserve"> по исполнению индивидуальных программ комплексного сопровождения</w:t>
      </w:r>
      <w:r w:rsidR="00B00515">
        <w:rPr>
          <w:sz w:val="28"/>
          <w:szCs w:val="28"/>
        </w:rPr>
        <w:t xml:space="preserve"> участников СВО и членов их семей</w:t>
      </w:r>
      <w:r w:rsidR="005571BF" w:rsidRPr="005571BF">
        <w:rPr>
          <w:sz w:val="28"/>
          <w:szCs w:val="28"/>
        </w:rPr>
        <w:t>;</w:t>
      </w:r>
    </w:p>
    <w:p w:rsidR="00B00515" w:rsidRPr="004756E5" w:rsidRDefault="006951A8" w:rsidP="008300AD">
      <w:pPr>
        <w:widowControl/>
        <w:tabs>
          <w:tab w:val="left" w:pos="567"/>
          <w:tab w:val="left" w:pos="851"/>
        </w:tabs>
        <w:autoSpaceDE/>
        <w:autoSpaceDN/>
        <w:adjustRightInd/>
        <w:spacing w:after="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1383">
        <w:rPr>
          <w:sz w:val="28"/>
          <w:szCs w:val="28"/>
        </w:rPr>
        <w:t xml:space="preserve">.2.   </w:t>
      </w:r>
      <w:r w:rsidR="00B00515">
        <w:rPr>
          <w:sz w:val="28"/>
          <w:szCs w:val="28"/>
        </w:rPr>
        <w:t>В</w:t>
      </w:r>
      <w:r w:rsidR="00B00515" w:rsidRPr="004756E5">
        <w:rPr>
          <w:sz w:val="28"/>
          <w:szCs w:val="28"/>
        </w:rPr>
        <w:t xml:space="preserve">носить предложения в </w:t>
      </w:r>
      <w:r w:rsidR="00B00515">
        <w:rPr>
          <w:sz w:val="28"/>
          <w:szCs w:val="28"/>
        </w:rPr>
        <w:t>индивидуальные программы комплексного сопровождения</w:t>
      </w:r>
      <w:r>
        <w:rPr>
          <w:sz w:val="28"/>
          <w:szCs w:val="28"/>
        </w:rPr>
        <w:t xml:space="preserve"> участников специальной военной операции и членов их семей</w:t>
      </w:r>
      <w:r w:rsidR="00B00515">
        <w:rPr>
          <w:sz w:val="28"/>
          <w:szCs w:val="28"/>
        </w:rPr>
        <w:t>.</w:t>
      </w:r>
    </w:p>
    <w:p w:rsidR="00B00515" w:rsidRPr="004756E5" w:rsidRDefault="00B00515" w:rsidP="006B652D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after="3" w:line="360" w:lineRule="auto"/>
        <w:ind w:firstLine="709"/>
        <w:jc w:val="both"/>
        <w:rPr>
          <w:sz w:val="28"/>
          <w:szCs w:val="28"/>
        </w:rPr>
      </w:pPr>
      <w:r w:rsidRPr="004756E5">
        <w:rPr>
          <w:sz w:val="28"/>
          <w:szCs w:val="28"/>
        </w:rPr>
        <w:t>Главному специалисту управления делами (</w:t>
      </w:r>
      <w:r>
        <w:rPr>
          <w:sz w:val="28"/>
          <w:szCs w:val="28"/>
        </w:rPr>
        <w:t>Павлова</w:t>
      </w:r>
      <w:r w:rsidRPr="004756E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4756E5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Pr="004756E5">
        <w:rPr>
          <w:sz w:val="28"/>
          <w:szCs w:val="28"/>
        </w:rPr>
        <w:t xml:space="preserve">.) опубликовать данное постановление в средствах массовой информации и разместить на официальном сайте администрации муниципального </w:t>
      </w:r>
      <w:r>
        <w:rPr>
          <w:sz w:val="28"/>
          <w:szCs w:val="28"/>
        </w:rPr>
        <w:t xml:space="preserve">района </w:t>
      </w:r>
      <w:r w:rsidRPr="004756E5">
        <w:rPr>
          <w:sz w:val="28"/>
          <w:szCs w:val="28"/>
        </w:rPr>
        <w:t>«Ленский район».</w:t>
      </w:r>
    </w:p>
    <w:p w:rsidR="00B00515" w:rsidRPr="004756E5" w:rsidRDefault="00B00515" w:rsidP="007E5A5A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after="3" w:line="360" w:lineRule="auto"/>
        <w:ind w:firstLine="709"/>
        <w:jc w:val="both"/>
        <w:rPr>
          <w:sz w:val="28"/>
          <w:szCs w:val="28"/>
        </w:rPr>
      </w:pPr>
      <w:r w:rsidRPr="004756E5">
        <w:rPr>
          <w:sz w:val="28"/>
          <w:szCs w:val="28"/>
        </w:rPr>
        <w:t>Настоящее постановление вступает в силу с момента опубликования.</w:t>
      </w:r>
    </w:p>
    <w:p w:rsidR="00B00515" w:rsidRPr="000929A8" w:rsidRDefault="00B00515" w:rsidP="007E5A5A">
      <w:pPr>
        <w:pStyle w:val="a5"/>
        <w:widowControl/>
        <w:numPr>
          <w:ilvl w:val="0"/>
          <w:numId w:val="22"/>
        </w:numPr>
        <w:tabs>
          <w:tab w:val="left" w:pos="851"/>
        </w:tabs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0929A8">
        <w:rPr>
          <w:sz w:val="28"/>
          <w:szCs w:val="28"/>
        </w:rPr>
        <w:t xml:space="preserve">Контроль исполнения данного постановления возложить на заместителя главы по социальным вопросам </w:t>
      </w:r>
      <w:r w:rsidR="00F83BA7">
        <w:rPr>
          <w:sz w:val="28"/>
          <w:szCs w:val="28"/>
        </w:rPr>
        <w:t xml:space="preserve">администрации муниципального района «Ленский район» </w:t>
      </w:r>
      <w:proofErr w:type="spellStart"/>
      <w:r>
        <w:rPr>
          <w:sz w:val="28"/>
          <w:szCs w:val="28"/>
        </w:rPr>
        <w:t>Барбашову</w:t>
      </w:r>
      <w:proofErr w:type="spellEnd"/>
      <w:r>
        <w:rPr>
          <w:sz w:val="28"/>
          <w:szCs w:val="28"/>
        </w:rPr>
        <w:t xml:space="preserve"> А.С</w:t>
      </w:r>
      <w:r w:rsidRPr="000929A8">
        <w:rPr>
          <w:sz w:val="28"/>
          <w:szCs w:val="28"/>
        </w:rPr>
        <w:t>.</w:t>
      </w:r>
    </w:p>
    <w:p w:rsidR="00176B45" w:rsidRDefault="00176B45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p w:rsidR="004B1FB1" w:rsidRDefault="004B1FB1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5104"/>
      </w:tblGrid>
      <w:tr w:rsidR="004B1FB1" w:rsidRPr="00E335F5" w:rsidTr="008E00C3">
        <w:tc>
          <w:tcPr>
            <w:tcW w:w="4535" w:type="dxa"/>
          </w:tcPr>
          <w:p w:rsidR="004B1FB1" w:rsidRPr="001E7FA7" w:rsidRDefault="004B1FB1" w:rsidP="008E00C3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Глава</w:t>
            </w:r>
          </w:p>
        </w:tc>
        <w:tc>
          <w:tcPr>
            <w:tcW w:w="5104" w:type="dxa"/>
          </w:tcPr>
          <w:p w:rsidR="004B1FB1" w:rsidRPr="00A01CAC" w:rsidRDefault="004B1FB1" w:rsidP="008E00C3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="00251B67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А.В. Черепанов</w:t>
            </w:r>
          </w:p>
          <w:p w:rsidR="004B1FB1" w:rsidRPr="00A01CAC" w:rsidRDefault="004B1FB1" w:rsidP="008E00C3">
            <w:pPr>
              <w:rPr>
                <w:sz w:val="28"/>
                <w:szCs w:val="28"/>
              </w:rPr>
            </w:pPr>
          </w:p>
        </w:tc>
      </w:tr>
    </w:tbl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8E3EBE" w:rsidRPr="00122E29" w:rsidTr="008E00C3">
        <w:trPr>
          <w:trHeight w:val="471"/>
        </w:trPr>
        <w:tc>
          <w:tcPr>
            <w:tcW w:w="4677" w:type="dxa"/>
          </w:tcPr>
          <w:p w:rsidR="008E3EBE" w:rsidRPr="00122E29" w:rsidRDefault="008E3EBE" w:rsidP="008E00C3">
            <w:pPr>
              <w:widowControl/>
              <w:autoSpaceDE/>
              <w:autoSpaceDN/>
              <w:adjustRightInd/>
              <w:rPr>
                <w:b/>
                <w:sz w:val="28"/>
                <w:szCs w:val="28"/>
              </w:rPr>
            </w:pPr>
          </w:p>
        </w:tc>
        <w:tc>
          <w:tcPr>
            <w:tcW w:w="5104" w:type="dxa"/>
          </w:tcPr>
          <w:p w:rsidR="008E3EBE" w:rsidRPr="00122E29" w:rsidRDefault="008E3EBE" w:rsidP="00D1762C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</w:tr>
    </w:tbl>
    <w:p w:rsidR="0000080B" w:rsidRDefault="0000080B" w:rsidP="008E3EBE"/>
    <w:p w:rsidR="00B00515" w:rsidRDefault="00B00515" w:rsidP="008E3EBE"/>
    <w:p w:rsidR="00B00515" w:rsidRDefault="00B00515" w:rsidP="008E3EBE"/>
    <w:p w:rsidR="00B00515" w:rsidRDefault="00B00515" w:rsidP="008E3EBE"/>
    <w:p w:rsidR="00B00515" w:rsidRDefault="00B00515" w:rsidP="008E3EBE"/>
    <w:p w:rsidR="00B00515" w:rsidRDefault="00B00515" w:rsidP="008E3EBE"/>
    <w:p w:rsidR="00837C18" w:rsidRDefault="00837C18" w:rsidP="008E3EBE"/>
    <w:p w:rsidR="00837C18" w:rsidRDefault="00837C18" w:rsidP="008E3EBE"/>
    <w:p w:rsidR="00837C18" w:rsidRDefault="00837C18" w:rsidP="008E3EBE"/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B00515">
        <w:rPr>
          <w:sz w:val="28"/>
          <w:szCs w:val="28"/>
        </w:rPr>
        <w:t>Приложение №1</w:t>
      </w:r>
    </w:p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B00515">
        <w:rPr>
          <w:sz w:val="28"/>
          <w:szCs w:val="28"/>
        </w:rPr>
        <w:t>к постановлению главы</w:t>
      </w:r>
    </w:p>
    <w:p w:rsidR="00B00515" w:rsidRPr="00B00515" w:rsidRDefault="00251B67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>
        <w:rPr>
          <w:sz w:val="28"/>
          <w:szCs w:val="28"/>
        </w:rPr>
        <w:t>от «15</w:t>
      </w:r>
      <w:r w:rsidR="00B00515" w:rsidRPr="00B0051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2026г. </w:t>
      </w:r>
    </w:p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B00515">
        <w:rPr>
          <w:sz w:val="28"/>
          <w:szCs w:val="28"/>
        </w:rPr>
        <w:t xml:space="preserve">№ </w:t>
      </w:r>
      <w:r w:rsidR="00251B67" w:rsidRPr="00251B67">
        <w:rPr>
          <w:sz w:val="28"/>
          <w:szCs w:val="28"/>
        </w:rPr>
        <w:t xml:space="preserve">01-03-407/6 </w:t>
      </w:r>
    </w:p>
    <w:p w:rsidR="00B00515" w:rsidRPr="00B00515" w:rsidRDefault="00B00515" w:rsidP="00B00515">
      <w:pPr>
        <w:widowControl/>
        <w:autoSpaceDE/>
        <w:autoSpaceDN/>
        <w:adjustRightInd/>
        <w:spacing w:after="12"/>
        <w:ind w:right="38"/>
        <w:jc w:val="center"/>
        <w:rPr>
          <w:b/>
          <w:sz w:val="28"/>
          <w:szCs w:val="28"/>
        </w:rPr>
      </w:pPr>
    </w:p>
    <w:p w:rsidR="00B00515" w:rsidRPr="00B00515" w:rsidRDefault="00B00515" w:rsidP="00B00515">
      <w:pPr>
        <w:widowControl/>
        <w:autoSpaceDE/>
        <w:autoSpaceDN/>
        <w:adjustRightInd/>
        <w:spacing w:after="12"/>
        <w:ind w:right="38"/>
        <w:jc w:val="center"/>
        <w:rPr>
          <w:sz w:val="28"/>
          <w:szCs w:val="28"/>
        </w:rPr>
      </w:pPr>
      <w:r w:rsidRPr="00B00515">
        <w:rPr>
          <w:b/>
          <w:sz w:val="28"/>
          <w:szCs w:val="28"/>
        </w:rPr>
        <w:t>ПОЛОЖЕНИЕ</w:t>
      </w:r>
    </w:p>
    <w:p w:rsidR="00B00515" w:rsidRPr="00B00515" w:rsidRDefault="00B00515" w:rsidP="00B00515">
      <w:pPr>
        <w:widowControl/>
        <w:autoSpaceDE/>
        <w:autoSpaceDN/>
        <w:adjustRightInd/>
        <w:spacing w:after="308"/>
        <w:ind w:right="38"/>
        <w:jc w:val="center"/>
        <w:rPr>
          <w:sz w:val="28"/>
          <w:szCs w:val="28"/>
        </w:rPr>
      </w:pPr>
      <w:r w:rsidRPr="00B00515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комиссии комплексного сопровождения участников специальной военной операции и членов их семей </w:t>
      </w:r>
      <w:r w:rsidRPr="00B00515">
        <w:rPr>
          <w:b/>
          <w:sz w:val="28"/>
          <w:szCs w:val="28"/>
        </w:rPr>
        <w:t xml:space="preserve">в муниципальном </w:t>
      </w:r>
      <w:r>
        <w:rPr>
          <w:b/>
          <w:sz w:val="28"/>
          <w:szCs w:val="28"/>
        </w:rPr>
        <w:t>районе</w:t>
      </w:r>
      <w:r w:rsidRPr="00B00515">
        <w:rPr>
          <w:b/>
          <w:sz w:val="28"/>
          <w:szCs w:val="28"/>
        </w:rPr>
        <w:t xml:space="preserve"> «Ленский район» Республики Саха (Якутия)</w:t>
      </w:r>
    </w:p>
    <w:p w:rsidR="00B00515" w:rsidRPr="00B00515" w:rsidRDefault="00B00515" w:rsidP="00B00515">
      <w:pPr>
        <w:widowControl/>
        <w:autoSpaceDE/>
        <w:autoSpaceDN/>
        <w:adjustRightInd/>
        <w:spacing w:after="308"/>
        <w:ind w:right="38"/>
        <w:jc w:val="center"/>
        <w:rPr>
          <w:sz w:val="28"/>
          <w:szCs w:val="28"/>
        </w:rPr>
      </w:pPr>
      <w:r w:rsidRPr="00B00515">
        <w:rPr>
          <w:b/>
          <w:sz w:val="28"/>
          <w:szCs w:val="28"/>
        </w:rPr>
        <w:t>1. Общие положения</w:t>
      </w:r>
    </w:p>
    <w:p w:rsidR="00B00515" w:rsidRPr="00281C95" w:rsidRDefault="00C55EC5" w:rsidP="00A67C7B">
      <w:pPr>
        <w:tabs>
          <w:tab w:val="left" w:pos="851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8"/>
        </w:rPr>
        <w:t xml:space="preserve">1.1. </w:t>
      </w:r>
      <w:r w:rsidR="00B00515" w:rsidRPr="00281C95">
        <w:rPr>
          <w:sz w:val="26"/>
          <w:szCs w:val="26"/>
        </w:rPr>
        <w:t>Настоящее Положение определяет порядок работы комиссии комплексного сопровождения участников специальной военной операции и членов их семей органа местного самоуправления (далее - комиссия), а также полномочия входящих в ее состав лиц.</w:t>
      </w:r>
    </w:p>
    <w:p w:rsidR="00B00515" w:rsidRPr="00281C95" w:rsidRDefault="00B00515" w:rsidP="00A67C7B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1.2. Комиссия руководствуется законодательством Российской Федерации, законодательством Республики Саха (Якутия), правовыми актами органа местного самоуправления, а также настоящим Положением. </w:t>
      </w:r>
    </w:p>
    <w:p w:rsidR="00B00515" w:rsidRPr="00281C95" w:rsidRDefault="00B00515" w:rsidP="00A67C7B">
      <w:pPr>
        <w:spacing w:line="360" w:lineRule="auto"/>
        <w:ind w:firstLine="709"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1.3. Деятельность комиссии основывается на принципах законности, гласности, демократизма, коллегиального подхода к решению поставленных задач в соответствии с Порядком комплексного сопровождения в Республике Саха (Якутия) участников специальной военной операции и членов их семей, утвержденного постановлением Правительства Республики Саха (Якутия), и конфиденциальности информации. </w:t>
      </w:r>
    </w:p>
    <w:p w:rsidR="00B00515" w:rsidRPr="00281C95" w:rsidRDefault="00B00515" w:rsidP="00A67C7B">
      <w:pPr>
        <w:spacing w:line="360" w:lineRule="auto"/>
        <w:ind w:firstLine="709"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1.4. </w:t>
      </w:r>
      <w:r w:rsidR="00C55EC5" w:rsidRPr="00281C95">
        <w:rPr>
          <w:sz w:val="26"/>
          <w:szCs w:val="26"/>
        </w:rPr>
        <w:t xml:space="preserve"> </w:t>
      </w:r>
      <w:r w:rsidRPr="00281C95">
        <w:rPr>
          <w:sz w:val="26"/>
          <w:szCs w:val="26"/>
        </w:rPr>
        <w:t>Комиссия является консультативно-координационным органом при органе местного самоуправления и действует без образования отдельного юридического лица.</w:t>
      </w:r>
    </w:p>
    <w:p w:rsidR="00B00515" w:rsidRPr="006969C2" w:rsidRDefault="00B00515" w:rsidP="00B00515">
      <w:pPr>
        <w:spacing w:line="276" w:lineRule="auto"/>
        <w:ind w:firstLine="567"/>
        <w:contextualSpacing/>
        <w:jc w:val="both"/>
        <w:rPr>
          <w:sz w:val="28"/>
        </w:rPr>
      </w:pPr>
    </w:p>
    <w:p w:rsidR="00B00515" w:rsidRDefault="00B00515" w:rsidP="00B00515">
      <w:pPr>
        <w:widowControl/>
        <w:autoSpaceDE/>
        <w:autoSpaceDN/>
        <w:adjustRightInd/>
        <w:spacing w:after="160" w:line="276" w:lineRule="auto"/>
        <w:ind w:left="36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2. </w:t>
      </w:r>
      <w:r w:rsidRPr="00B00515">
        <w:rPr>
          <w:b/>
          <w:color w:val="000000"/>
          <w:sz w:val="28"/>
        </w:rPr>
        <w:t>Задачи и полномочия комиссии</w:t>
      </w:r>
    </w:p>
    <w:p w:rsidR="00B00515" w:rsidRPr="00B00515" w:rsidRDefault="00B00515" w:rsidP="00B00515">
      <w:pPr>
        <w:widowControl/>
        <w:autoSpaceDE/>
        <w:autoSpaceDN/>
        <w:adjustRightInd/>
        <w:spacing w:after="160" w:line="276" w:lineRule="auto"/>
        <w:ind w:left="360"/>
        <w:contextualSpacing/>
        <w:jc w:val="center"/>
        <w:rPr>
          <w:b/>
          <w:color w:val="000000"/>
          <w:sz w:val="28"/>
        </w:rPr>
      </w:pPr>
    </w:p>
    <w:p w:rsidR="00B00515" w:rsidRPr="00281C95" w:rsidRDefault="004610A0" w:rsidP="00B823F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8"/>
        </w:rPr>
        <w:t xml:space="preserve">2.1. </w:t>
      </w:r>
      <w:r w:rsidR="00B00515" w:rsidRPr="00281C95">
        <w:rPr>
          <w:color w:val="000000"/>
          <w:sz w:val="26"/>
          <w:szCs w:val="26"/>
        </w:rPr>
        <w:t>Основные задачи:</w:t>
      </w:r>
    </w:p>
    <w:p w:rsidR="00B00515" w:rsidRPr="00281C95" w:rsidRDefault="00B00515" w:rsidP="004610A0">
      <w:pPr>
        <w:widowControl/>
        <w:tabs>
          <w:tab w:val="left" w:pos="709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2.1.1. </w:t>
      </w:r>
      <w:proofErr w:type="spellStart"/>
      <w:r w:rsidR="00924AB6" w:rsidRPr="00281C95">
        <w:rPr>
          <w:color w:val="000000"/>
          <w:sz w:val="26"/>
          <w:szCs w:val="26"/>
        </w:rPr>
        <w:t>П</w:t>
      </w:r>
      <w:r w:rsidRPr="00281C95">
        <w:rPr>
          <w:color w:val="000000"/>
          <w:sz w:val="26"/>
          <w:szCs w:val="26"/>
        </w:rPr>
        <w:t>роактивное</w:t>
      </w:r>
      <w:proofErr w:type="spellEnd"/>
      <w:r w:rsidRPr="00281C95">
        <w:rPr>
          <w:color w:val="000000"/>
          <w:sz w:val="26"/>
          <w:szCs w:val="26"/>
        </w:rPr>
        <w:t xml:space="preserve"> предложение мер, включающих медицинскую помощь, медицинскую, социальную, социокультурную и физическую реабилитации, адаптацию, социальные услуги, профессиональное обучение, дополнительное профессиональное образование и содействие трудоустройству, механизмы их реализации и взаимодействия ответственных органов;</w:t>
      </w:r>
    </w:p>
    <w:p w:rsidR="00B00515" w:rsidRPr="00281C95" w:rsidRDefault="00B00515" w:rsidP="00924AB6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lastRenderedPageBreak/>
        <w:t xml:space="preserve">2.1.2. </w:t>
      </w:r>
      <w:r w:rsidR="005D684D" w:rsidRPr="00281C95">
        <w:rPr>
          <w:color w:val="000000"/>
          <w:sz w:val="26"/>
          <w:szCs w:val="26"/>
        </w:rPr>
        <w:t xml:space="preserve"> </w:t>
      </w:r>
      <w:r w:rsidR="00924AB6" w:rsidRPr="00281C95">
        <w:rPr>
          <w:color w:val="000000"/>
          <w:sz w:val="26"/>
          <w:szCs w:val="26"/>
        </w:rPr>
        <w:t>В</w:t>
      </w:r>
      <w:r w:rsidRPr="00281C95">
        <w:rPr>
          <w:color w:val="000000"/>
          <w:sz w:val="26"/>
          <w:szCs w:val="26"/>
        </w:rPr>
        <w:t>ыявление участников специальной военной операции и членов их семьи при содействии организаций независимо от форм собственности либо при обращении участника специальной военной операции и членов их семей, нуждающихся в комплексном сопровождении;</w:t>
      </w:r>
    </w:p>
    <w:p w:rsidR="00B00515" w:rsidRPr="00281C95" w:rsidRDefault="00B00515" w:rsidP="00924AB6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2.1.3. </w:t>
      </w:r>
      <w:r w:rsidR="00924AB6" w:rsidRPr="00281C95">
        <w:rPr>
          <w:color w:val="000000"/>
          <w:sz w:val="26"/>
          <w:szCs w:val="26"/>
        </w:rPr>
        <w:t>С</w:t>
      </w:r>
      <w:r w:rsidRPr="00281C95">
        <w:rPr>
          <w:color w:val="000000"/>
          <w:sz w:val="26"/>
          <w:szCs w:val="26"/>
        </w:rPr>
        <w:t>одействие в организации комплексного сопровождения участников специальной военной операции и членов их семей</w:t>
      </w:r>
      <w:r w:rsidR="000C1383">
        <w:rPr>
          <w:color w:val="000000"/>
          <w:sz w:val="26"/>
          <w:szCs w:val="26"/>
        </w:rPr>
        <w:t>;</w:t>
      </w:r>
    </w:p>
    <w:p w:rsidR="00B00515" w:rsidRPr="00281C95" w:rsidRDefault="005A48EE" w:rsidP="00924AB6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2.1.4. </w:t>
      </w:r>
      <w:r w:rsidR="00924AB6" w:rsidRPr="00281C95">
        <w:rPr>
          <w:color w:val="000000"/>
          <w:sz w:val="26"/>
          <w:szCs w:val="26"/>
        </w:rPr>
        <w:t>О</w:t>
      </w:r>
      <w:r w:rsidR="00B00515" w:rsidRPr="00281C95">
        <w:rPr>
          <w:color w:val="000000"/>
          <w:sz w:val="26"/>
          <w:szCs w:val="26"/>
        </w:rPr>
        <w:t xml:space="preserve">беспечение условий доступности для инвалидов вследствие военной травмы и инвалидов из числа участников специальной военной операции жилых помещений, общего имущества в многоквартирном доме в рамках реализации постановления Правительства Российской Федерации от 09 июля 2016 г. № 649 «О мерах по приспособлению жилых помещений и общего имущества в многоквартирном доме с учетом потребностей инвалидов» </w:t>
      </w:r>
      <w:r w:rsidR="00B00515" w:rsidRPr="000C1383">
        <w:rPr>
          <w:color w:val="000000"/>
          <w:sz w:val="26"/>
          <w:szCs w:val="26"/>
        </w:rPr>
        <w:t>и на объектах, находящихся в муниципальной собственности, где организованы рабочие места для инвалидов;</w:t>
      </w:r>
    </w:p>
    <w:p w:rsidR="00B00515" w:rsidRPr="00281C95" w:rsidRDefault="005A48EE" w:rsidP="00924AB6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2.1.5. </w:t>
      </w:r>
      <w:r w:rsidR="00924AB6" w:rsidRPr="00281C95">
        <w:rPr>
          <w:color w:val="000000"/>
          <w:sz w:val="26"/>
          <w:szCs w:val="26"/>
        </w:rPr>
        <w:t>А</w:t>
      </w:r>
      <w:r w:rsidR="00B00515" w:rsidRPr="00281C95">
        <w:rPr>
          <w:color w:val="000000"/>
          <w:sz w:val="26"/>
          <w:szCs w:val="26"/>
        </w:rPr>
        <w:t>даптация жилых помещений, используемых участниками специальной военной операции, являющимися инвалидами, под индивидуальные потребности по перечню, утверждаемому попечительским советом Государственного фонда поддержки участников специальной военной операции «Защитники Отечества»;</w:t>
      </w:r>
    </w:p>
    <w:p w:rsidR="00B00515" w:rsidRPr="00281C95" w:rsidRDefault="00924AB6" w:rsidP="00924AB6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8"/>
        </w:rPr>
        <w:t xml:space="preserve">2.1.6. </w:t>
      </w:r>
      <w:r w:rsidRPr="00281C95">
        <w:rPr>
          <w:color w:val="000000"/>
          <w:sz w:val="26"/>
          <w:szCs w:val="26"/>
        </w:rPr>
        <w:t>О</w:t>
      </w:r>
      <w:r w:rsidR="00B00515" w:rsidRPr="00281C95">
        <w:rPr>
          <w:color w:val="000000"/>
          <w:sz w:val="26"/>
          <w:szCs w:val="26"/>
        </w:rPr>
        <w:t>беспечение взаимодействия органов социальной защиты, здравоохранения, образования, занятости, жилищно-коммунального хозяйства, правоохранительных органов, общественных организаций и иных организаций в решении вопросов участников специальной военной операции и их членов семьи;</w:t>
      </w:r>
    </w:p>
    <w:p w:rsidR="00B00515" w:rsidRPr="00281C95" w:rsidRDefault="009771D8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2.1.7. М</w:t>
      </w:r>
      <w:r w:rsidR="00B00515" w:rsidRPr="00281C95">
        <w:rPr>
          <w:color w:val="000000"/>
          <w:sz w:val="26"/>
          <w:szCs w:val="26"/>
        </w:rPr>
        <w:t>ониторинг качества оказания комплексного сопровождения участников специальной военной операции и членов их семей;</w:t>
      </w:r>
    </w:p>
    <w:p w:rsidR="00B00515" w:rsidRPr="00281C95" w:rsidRDefault="004610A0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2.1.8. </w:t>
      </w:r>
      <w:r w:rsidR="009771D8" w:rsidRPr="00281C95">
        <w:rPr>
          <w:color w:val="000000"/>
          <w:sz w:val="26"/>
          <w:szCs w:val="26"/>
        </w:rPr>
        <w:t>О</w:t>
      </w:r>
      <w:r w:rsidR="00B00515" w:rsidRPr="00281C95">
        <w:rPr>
          <w:color w:val="000000"/>
          <w:sz w:val="26"/>
          <w:szCs w:val="26"/>
        </w:rPr>
        <w:t>беспечение информационной и разъяснительной работы, а также оказание консультативной помощи участникам специальной военной операции и членов их семей.</w:t>
      </w:r>
    </w:p>
    <w:p w:rsidR="00B00515" w:rsidRPr="00281C95" w:rsidRDefault="00B00515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 В пределах своих задач комиссия осуществляет полномочия:</w:t>
      </w:r>
    </w:p>
    <w:p w:rsidR="005D684D" w:rsidRPr="00281C95" w:rsidRDefault="00B00515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2.2.1. </w:t>
      </w:r>
      <w:r w:rsidR="009771D8" w:rsidRPr="00281C95">
        <w:rPr>
          <w:color w:val="000000"/>
          <w:sz w:val="26"/>
          <w:szCs w:val="26"/>
        </w:rPr>
        <w:t>П</w:t>
      </w:r>
      <w:r w:rsidRPr="00281C95">
        <w:rPr>
          <w:color w:val="000000"/>
          <w:sz w:val="26"/>
          <w:szCs w:val="26"/>
        </w:rPr>
        <w:t>риема и рассмотрения обращений участников специальной военной операции и членов их семей, представленных документов, принятия решения о комплексном сопровождении;</w:t>
      </w:r>
    </w:p>
    <w:p w:rsidR="00B00515" w:rsidRPr="00281C95" w:rsidRDefault="005D684D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lastRenderedPageBreak/>
        <w:t xml:space="preserve">2.2.2. </w:t>
      </w:r>
      <w:r w:rsidR="00E84D4B" w:rsidRPr="00281C95">
        <w:rPr>
          <w:color w:val="000000"/>
          <w:sz w:val="26"/>
          <w:szCs w:val="26"/>
        </w:rPr>
        <w:t>Н</w:t>
      </w:r>
      <w:r w:rsidR="00B00515" w:rsidRPr="00281C95">
        <w:rPr>
          <w:color w:val="000000"/>
          <w:sz w:val="26"/>
          <w:szCs w:val="26"/>
        </w:rPr>
        <w:t>аправления запросов в органы социальной защиты, здравоохранения, образования, работодателям и иным организациям в целях получения сведений, необходимых для принятия решения;</w:t>
      </w:r>
    </w:p>
    <w:p w:rsidR="00B00515" w:rsidRPr="00281C95" w:rsidRDefault="00E84D4B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2.2.3. Р</w:t>
      </w:r>
      <w:r w:rsidR="00B00515" w:rsidRPr="00281C95">
        <w:rPr>
          <w:color w:val="000000"/>
          <w:sz w:val="26"/>
          <w:szCs w:val="26"/>
        </w:rPr>
        <w:t>азработки индивидуальной программы комплексного сопровождения с учетом нуждаемости заявителя на основании решения комиссии;</w:t>
      </w:r>
    </w:p>
    <w:p w:rsidR="00B00515" w:rsidRPr="00281C95" w:rsidRDefault="00B00515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2.2.4. </w:t>
      </w:r>
      <w:r w:rsidR="00E84D4B" w:rsidRPr="00281C95">
        <w:rPr>
          <w:color w:val="000000"/>
          <w:sz w:val="26"/>
          <w:szCs w:val="26"/>
        </w:rPr>
        <w:t>В</w:t>
      </w:r>
      <w:r w:rsidRPr="00281C95">
        <w:rPr>
          <w:color w:val="000000"/>
          <w:sz w:val="26"/>
          <w:szCs w:val="26"/>
        </w:rPr>
        <w:t>едения исполнения индивидуальных программ комплексного сопровождения участников специальной военной операции и членов их семей;</w:t>
      </w:r>
    </w:p>
    <w:p w:rsidR="00B00515" w:rsidRPr="00281C95" w:rsidRDefault="004610A0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2.2.5. </w:t>
      </w:r>
      <w:r w:rsidR="00E84D4B" w:rsidRPr="00281C95">
        <w:rPr>
          <w:color w:val="000000"/>
          <w:sz w:val="26"/>
          <w:szCs w:val="26"/>
        </w:rPr>
        <w:t>У</w:t>
      </w:r>
      <w:r w:rsidR="00B00515" w:rsidRPr="00281C95">
        <w:rPr>
          <w:color w:val="000000"/>
          <w:sz w:val="26"/>
          <w:szCs w:val="26"/>
        </w:rPr>
        <w:t>читывает обращения и контролирует исполнение индивидуальных программ комплексного сопровождения участников специальной военной операции и членов их семей, в том числе принятых рекомендаций и поручений, запрашивать отчеты от ответственных организаций;</w:t>
      </w:r>
    </w:p>
    <w:p w:rsidR="00B00515" w:rsidRPr="00281C95" w:rsidRDefault="00E84D4B" w:rsidP="009771D8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2.2.6. П</w:t>
      </w:r>
      <w:r w:rsidR="00B00515" w:rsidRPr="00281C95">
        <w:rPr>
          <w:color w:val="000000"/>
          <w:sz w:val="26"/>
          <w:szCs w:val="26"/>
        </w:rPr>
        <w:t>ередачи сведений ежеквартально в течение 10 рабочих дней, следующих за днем окончания отчетного квартала, об исполнении индивидуальной программы комплексного сопровождения в управления (комплексные центры) социальной защиты населения при Министерстве труда и социального развития Республики Саха (Якутия) для осуществления электронного учета участников специальной военной операции и членов их семей, в целях направления сведений в Межведомственную комиссию по поддержке участников специальной военной операции и членов их семей;</w:t>
      </w:r>
    </w:p>
    <w:p w:rsidR="00B00515" w:rsidRPr="00281C95" w:rsidRDefault="00D60344" w:rsidP="00D6034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2.2.7. П</w:t>
      </w:r>
      <w:r w:rsidR="00B00515" w:rsidRPr="00281C95">
        <w:rPr>
          <w:color w:val="000000"/>
          <w:sz w:val="26"/>
          <w:szCs w:val="26"/>
        </w:rPr>
        <w:t>ередачи сведений об уполномоченном(</w:t>
      </w:r>
      <w:proofErr w:type="spellStart"/>
      <w:r w:rsidR="00B00515" w:rsidRPr="00281C95">
        <w:rPr>
          <w:color w:val="000000"/>
          <w:sz w:val="26"/>
          <w:szCs w:val="26"/>
        </w:rPr>
        <w:t>ых</w:t>
      </w:r>
      <w:proofErr w:type="spellEnd"/>
      <w:r w:rsidR="00B00515" w:rsidRPr="00281C95">
        <w:rPr>
          <w:color w:val="000000"/>
          <w:sz w:val="26"/>
          <w:szCs w:val="26"/>
        </w:rPr>
        <w:t>) специалисте(ах) по комплексному сопровождению (ФИО, должность, место работы и контакты для связи) в филиал Фонда в целях маршрутизации действующих участников специальной военной операции и членов их семей;</w:t>
      </w:r>
    </w:p>
    <w:p w:rsidR="00B00515" w:rsidRPr="00281C95" w:rsidRDefault="00D60344" w:rsidP="00D6034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2.2.8. П</w:t>
      </w:r>
      <w:r w:rsidR="00B00515" w:rsidRPr="00281C95">
        <w:rPr>
          <w:color w:val="000000"/>
          <w:sz w:val="26"/>
          <w:szCs w:val="26"/>
        </w:rPr>
        <w:t>ередачи сведений об исполнении индивидуальной программы комплексного сопровождения в филиал Фонда по лицам, указанным в подпунктах «в» и «в1» пункта 2 Указа Президента Российской Федерации от 03 апреля 2023 г. № 232 в порядке, предусмотренном соглашением с филиалом Фонда.</w:t>
      </w:r>
    </w:p>
    <w:p w:rsidR="00B00515" w:rsidRPr="00281C95" w:rsidRDefault="00D60344" w:rsidP="00D6034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2.2.9. В</w:t>
      </w:r>
      <w:r w:rsidR="00B00515" w:rsidRPr="00281C95">
        <w:rPr>
          <w:color w:val="000000"/>
          <w:sz w:val="26"/>
          <w:szCs w:val="26"/>
        </w:rPr>
        <w:t>несения предложений по совершенствованию мер поддержки в адрес Межведомственной комиссии по поддержке участников специальной военной операции и членов их семей;</w:t>
      </w:r>
    </w:p>
    <w:p w:rsidR="00B00515" w:rsidRPr="00281C95" w:rsidRDefault="00D60344" w:rsidP="00D6034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2.2.10. И</w:t>
      </w:r>
      <w:r w:rsidR="00B00515" w:rsidRPr="00281C95">
        <w:rPr>
          <w:color w:val="000000"/>
          <w:sz w:val="26"/>
          <w:szCs w:val="26"/>
        </w:rPr>
        <w:t xml:space="preserve">ные полномочия, необходимые для исполнения задач комиссии, в пределах законодательства.    </w:t>
      </w:r>
    </w:p>
    <w:p w:rsidR="00B00515" w:rsidRPr="00B00515" w:rsidRDefault="00B00515" w:rsidP="00051B0A">
      <w:pPr>
        <w:widowControl/>
        <w:autoSpaceDE/>
        <w:autoSpaceDN/>
        <w:adjustRightInd/>
        <w:spacing w:after="20" w:line="259" w:lineRule="auto"/>
        <w:ind w:right="38" w:firstLine="708"/>
        <w:jc w:val="both"/>
        <w:rPr>
          <w:sz w:val="28"/>
          <w:szCs w:val="28"/>
        </w:rPr>
      </w:pPr>
    </w:p>
    <w:p w:rsidR="00B00515" w:rsidRPr="00B00515" w:rsidRDefault="00937322" w:rsidP="00051B0A">
      <w:pPr>
        <w:widowControl/>
        <w:numPr>
          <w:ilvl w:val="0"/>
          <w:numId w:val="24"/>
        </w:numPr>
        <w:autoSpaceDE/>
        <w:autoSpaceDN/>
        <w:adjustRightInd/>
        <w:spacing w:after="308" w:line="249" w:lineRule="auto"/>
        <w:ind w:right="3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Организация деятельности комиссии</w:t>
      </w:r>
    </w:p>
    <w:p w:rsidR="00937322" w:rsidRPr="00281C95" w:rsidRDefault="00937322" w:rsidP="00982639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6969C2">
        <w:rPr>
          <w:sz w:val="28"/>
        </w:rPr>
        <w:t xml:space="preserve">3.1. </w:t>
      </w:r>
      <w:r w:rsidRPr="00281C95">
        <w:rPr>
          <w:sz w:val="26"/>
          <w:szCs w:val="26"/>
        </w:rPr>
        <w:t>Комиссия создается решением главы муниципального района «Ленский район» в целях комплексного сопровождения участников специальной военной операции и членов их семей.</w:t>
      </w:r>
    </w:p>
    <w:p w:rsidR="00937322" w:rsidRPr="00281C95" w:rsidRDefault="00937322" w:rsidP="00982639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3.2. </w:t>
      </w:r>
      <w:r w:rsidR="00982639" w:rsidRPr="00281C95">
        <w:rPr>
          <w:sz w:val="26"/>
          <w:szCs w:val="26"/>
        </w:rPr>
        <w:t xml:space="preserve">   </w:t>
      </w:r>
      <w:r w:rsidRPr="00281C95">
        <w:rPr>
          <w:sz w:val="26"/>
          <w:szCs w:val="26"/>
        </w:rPr>
        <w:t>В состав комиссии входят председатель, секретарь и члены комиссии.</w:t>
      </w:r>
    </w:p>
    <w:p w:rsidR="00937322" w:rsidRPr="00281C95" w:rsidRDefault="00937322" w:rsidP="00982639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Состав комиссии может включать представителей профильных отделов администрации органа местного самоуправления, органов социальной защиты, здравоохранения, образования, занятости, ЖКХ, правоохранительных органов и общественных организаций.</w:t>
      </w:r>
    </w:p>
    <w:p w:rsidR="00937322" w:rsidRPr="00281C95" w:rsidRDefault="00937322" w:rsidP="00982639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3.3. Председатель, секретарь и члены комиссии несут персональную ответственность за сохранение конфиденциальности персональных данных и неразглашение информации при рассмотрении вопросов, связанных с необходимостью соблюдения требований Федерального закона от 27 июля 2006 г. № 152-ФЗ «О персональных данных». </w:t>
      </w:r>
    </w:p>
    <w:p w:rsidR="00937322" w:rsidRPr="00281C95" w:rsidRDefault="00982639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3.4. </w:t>
      </w:r>
      <w:r w:rsidR="00937322" w:rsidRPr="00281C95">
        <w:rPr>
          <w:sz w:val="26"/>
          <w:szCs w:val="26"/>
        </w:rPr>
        <w:t xml:space="preserve">Председателем комиссии определяется заместитель главы муниципального района «Ленский район» по социальным вопросам. 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Председатель комиссии обладает правами члена комиссии, а также: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а) осуществляет общее руководство работой комиссии и обеспечивает выполнение настоящего Положения;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б) определяет секретаря комиссии из числа сотрудников профильных отделов администрации органа местного самоуправления на основании приказа с указанием ФИО, должности, место работы, времени приема, контактных данных.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в) председательствует на заседаниях комиссии и организует ее работу;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г) имеет право решающего голоса при голосовании на заседании комиссии.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3.5. Секретарь комиссии: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а) осуществляет прием граждан;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б) обеспечивает подготовку материалов к заседанию комиссии (повестка, список участников, информационно-аналитические материалы, проект протокола) не позднее чем за три дня до заседания; 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в) оповещает членов комиссии об очередных ее заседаниях и о повестке дня не позднее чем за два дня до заседания;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г) не обладает правом голоса;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lastRenderedPageBreak/>
        <w:t>д) ведет протоколы заседаний комиссии.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3.6. Заседание комиссии считается правомочным в случае присутствия на нем более половины членов комиссии.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Заседание комиссии может проводиться в очной, в том числе посредством использования видео-конференц-связи, и заочной формах с обеспечением конфиденциальности.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Заседания проводятся по мере необходимости, но не реже одного раза в месяц.</w:t>
      </w:r>
    </w:p>
    <w:p w:rsidR="00937322" w:rsidRPr="00281C95" w:rsidRDefault="00937322" w:rsidP="00705F26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3.7. Решения комиссии принимаются простым большинством голосов членов комиссии. В случае равенства голосов решающий голос имеет председатель комиссии.</w:t>
      </w:r>
    </w:p>
    <w:p w:rsidR="00937322" w:rsidRPr="00281C95" w:rsidRDefault="00937322" w:rsidP="00BA32BC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3.8. По вопросам, требующим срочного решения, председатель комиссии вправе принимать решения в порядке письменного (заочного) голосования. Решение, принятое в порядке заочного голосования, считается действительным при условии, что за него проголосовало более половины состава комиссии.</w:t>
      </w:r>
    </w:p>
    <w:p w:rsidR="00937322" w:rsidRPr="00281C95" w:rsidRDefault="00937322" w:rsidP="00BA32BC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 xml:space="preserve">3.9. По результатам рассмотрения обращений комиссия принимает решение о комплексном сопровождении, формирует индивидуальную программу комплексного сопровождения и направляет его исполнителям. </w:t>
      </w:r>
    </w:p>
    <w:p w:rsidR="00937322" w:rsidRPr="00281C95" w:rsidRDefault="00937322" w:rsidP="00BA32BC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281C95">
        <w:rPr>
          <w:sz w:val="26"/>
          <w:szCs w:val="26"/>
        </w:rPr>
        <w:t>3.10. Решение комиссии доводится до заявителя и ответственных органов в течение 3 рабочих дней со дня его принятия.</w:t>
      </w:r>
    </w:p>
    <w:p w:rsidR="00937322" w:rsidRPr="006969C2" w:rsidRDefault="00937322" w:rsidP="00937322">
      <w:pPr>
        <w:spacing w:line="276" w:lineRule="auto"/>
        <w:ind w:firstLine="708"/>
        <w:contextualSpacing/>
        <w:jc w:val="both"/>
        <w:rPr>
          <w:sz w:val="28"/>
        </w:rPr>
      </w:pPr>
    </w:p>
    <w:p w:rsidR="00937322" w:rsidRDefault="00937322" w:rsidP="00937322">
      <w:pPr>
        <w:widowControl/>
        <w:tabs>
          <w:tab w:val="left" w:pos="360"/>
        </w:tabs>
        <w:autoSpaceDE/>
        <w:autoSpaceDN/>
        <w:adjustRightInd/>
        <w:spacing w:after="160" w:line="276" w:lineRule="auto"/>
        <w:ind w:left="360"/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4. </w:t>
      </w:r>
      <w:r w:rsidRPr="00937322">
        <w:rPr>
          <w:b/>
          <w:color w:val="000000"/>
          <w:sz w:val="28"/>
        </w:rPr>
        <w:t>Порядок выявления и включения в сопровождение</w:t>
      </w:r>
    </w:p>
    <w:p w:rsidR="00937322" w:rsidRPr="00937322" w:rsidRDefault="00937322" w:rsidP="00937322">
      <w:pPr>
        <w:widowControl/>
        <w:tabs>
          <w:tab w:val="left" w:pos="360"/>
        </w:tabs>
        <w:autoSpaceDE/>
        <w:autoSpaceDN/>
        <w:adjustRightInd/>
        <w:spacing w:after="160" w:line="276" w:lineRule="auto"/>
        <w:contextualSpacing/>
        <w:rPr>
          <w:b/>
          <w:color w:val="000000"/>
          <w:sz w:val="28"/>
        </w:rPr>
      </w:pP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937322">
        <w:rPr>
          <w:color w:val="000000"/>
          <w:sz w:val="28"/>
        </w:rPr>
        <w:t xml:space="preserve">4.1. </w:t>
      </w:r>
      <w:r w:rsidRPr="00281C95">
        <w:rPr>
          <w:color w:val="000000"/>
          <w:sz w:val="26"/>
          <w:szCs w:val="26"/>
        </w:rPr>
        <w:t>Предложение об оказании комплексного сопровождения участника специальной военной операции или члена его семьи может вноситься:</w:t>
      </w: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а) самим участником СВО или членом его семьи;</w:t>
      </w:r>
    </w:p>
    <w:p w:rsidR="00937322" w:rsidRPr="00281C95" w:rsidRDefault="00837C18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б) </w:t>
      </w:r>
      <w:r w:rsidR="00937322" w:rsidRPr="00281C95">
        <w:rPr>
          <w:color w:val="000000"/>
          <w:sz w:val="26"/>
          <w:szCs w:val="26"/>
        </w:rPr>
        <w:t>работодателем, медицинской организацией, органом соцзащиты, общественной организацией;</w:t>
      </w: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в) по инициативе комиссии на основании мониторинга. </w:t>
      </w: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4.2. Для принятия решения Комиссией о комплексном сопровождении семьи действующего участника специальной военной операции заявитель представляет в Комиссию заявление о необходимости комплексного сопровождения с указанием паспортных данных, документов, необходимых для принятия решения и разработки индивидуальной программы комплексного сопровождения.</w:t>
      </w: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4.3. Сроки формирования комплексного сопровождения:</w:t>
      </w:r>
    </w:p>
    <w:p w:rsidR="00937322" w:rsidRPr="00281C95" w:rsidRDefault="00937322" w:rsidP="00BA32BC">
      <w:pPr>
        <w:widowControl/>
        <w:tabs>
          <w:tab w:val="left" w:pos="709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lastRenderedPageBreak/>
        <w:t>а) регистрация обращения не позднее 1 рабочего дня с даты поступления;</w:t>
      </w:r>
    </w:p>
    <w:p w:rsidR="00937322" w:rsidRPr="00281C95" w:rsidRDefault="00BA32BC" w:rsidP="00BA32BC">
      <w:pPr>
        <w:widowControl/>
        <w:tabs>
          <w:tab w:val="left" w:pos="851"/>
        </w:tabs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б) </w:t>
      </w:r>
      <w:r w:rsidR="00937322" w:rsidRPr="00281C95">
        <w:rPr>
          <w:color w:val="000000"/>
          <w:sz w:val="26"/>
          <w:szCs w:val="26"/>
        </w:rPr>
        <w:t>первичное рассмотрение и принятие решения о проведении комплексной оценки в срок до 5 рабочих дней с даты регистрации;</w:t>
      </w:r>
    </w:p>
    <w:p w:rsidR="00937322" w:rsidRPr="00281C95" w:rsidRDefault="00937322" w:rsidP="00BA32BC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в) направление запросов в иные организации, в том числе в органы социальной защиты, здравоохранения, образования, занятости и т.д., не позднее 2 рабочих дней после принятия решения о необходимости запроса; </w:t>
      </w:r>
    </w:p>
    <w:p w:rsidR="00937322" w:rsidRPr="00281C95" w:rsidRDefault="00BB0A91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г) </w:t>
      </w:r>
      <w:r w:rsidR="00937322" w:rsidRPr="00281C95">
        <w:rPr>
          <w:color w:val="000000"/>
          <w:sz w:val="26"/>
          <w:szCs w:val="26"/>
        </w:rPr>
        <w:t>ответ на запрос от организаций должен быть предоставлен не позднее 5 рабочих дней со дня получения запроса, если иное не предусмотрено законом или межведомственным соглашением;</w:t>
      </w:r>
    </w:p>
    <w:p w:rsidR="00937322" w:rsidRPr="00281C95" w:rsidRDefault="00937322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д) составление индивидуальной программы комплексного сопровождения не позднее 7 рабочих дней после получения всех необходимых документов и ответов на запрос;</w:t>
      </w:r>
    </w:p>
    <w:p w:rsidR="00937322" w:rsidRPr="00281C95" w:rsidRDefault="00937322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е) окончательное решение о комплексном сопровождении или мотивированный отказ принимается не позднее 20 рабочих дней с даты регистрации обращения. В исключительных случаях, при необходимости дополнительной информации или документов, срок может быть продлен, но не более чем на 10 календарных дней с уведомлением заявителя.</w:t>
      </w:r>
    </w:p>
    <w:p w:rsidR="00937322" w:rsidRDefault="00937322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8"/>
        </w:rPr>
      </w:pPr>
    </w:p>
    <w:p w:rsidR="00937322" w:rsidRDefault="00937322" w:rsidP="00937322">
      <w:pPr>
        <w:widowControl/>
        <w:autoSpaceDE/>
        <w:autoSpaceDN/>
        <w:adjustRightInd/>
        <w:spacing w:after="160" w:line="276" w:lineRule="auto"/>
        <w:contextualSpacing/>
        <w:jc w:val="center"/>
        <w:rPr>
          <w:b/>
          <w:color w:val="000000"/>
          <w:sz w:val="28"/>
        </w:rPr>
      </w:pPr>
      <w:r w:rsidRPr="00937322">
        <w:rPr>
          <w:b/>
          <w:color w:val="000000"/>
          <w:sz w:val="28"/>
        </w:rPr>
        <w:t>5. Конфиденциальность и защита персональных данных</w:t>
      </w:r>
    </w:p>
    <w:p w:rsidR="00937322" w:rsidRPr="00937322" w:rsidRDefault="00937322" w:rsidP="00937322">
      <w:pPr>
        <w:widowControl/>
        <w:autoSpaceDE/>
        <w:autoSpaceDN/>
        <w:adjustRightInd/>
        <w:spacing w:after="160" w:line="276" w:lineRule="auto"/>
        <w:contextualSpacing/>
        <w:jc w:val="center"/>
        <w:rPr>
          <w:b/>
          <w:color w:val="000000"/>
          <w:sz w:val="28"/>
        </w:rPr>
      </w:pPr>
    </w:p>
    <w:p w:rsidR="00937322" w:rsidRPr="00281C95" w:rsidRDefault="00B93EE5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8"/>
        </w:rPr>
        <w:t xml:space="preserve">5.1. </w:t>
      </w:r>
      <w:r w:rsidR="00937322" w:rsidRPr="00281C95">
        <w:rPr>
          <w:color w:val="000000"/>
          <w:sz w:val="26"/>
          <w:szCs w:val="26"/>
        </w:rPr>
        <w:t>Персональные данные подлежат защите в соответствии с Федеральным законом от 27 июля 2006 г. № 152-ФЗ «О персональных данных».</w:t>
      </w:r>
    </w:p>
    <w:p w:rsidR="00937322" w:rsidRPr="00281C95" w:rsidRDefault="00937322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5.2. </w:t>
      </w:r>
      <w:r w:rsidR="00B93EE5" w:rsidRPr="00281C95">
        <w:rPr>
          <w:color w:val="000000"/>
          <w:sz w:val="26"/>
          <w:szCs w:val="26"/>
        </w:rPr>
        <w:t xml:space="preserve">  </w:t>
      </w:r>
      <w:r w:rsidRPr="00281C95">
        <w:rPr>
          <w:color w:val="000000"/>
          <w:sz w:val="26"/>
          <w:szCs w:val="26"/>
        </w:rPr>
        <w:t xml:space="preserve">Доступ к персональным данным имеют только уполномоченные лица в объеме, необходимом для исполнения функций. </w:t>
      </w:r>
    </w:p>
    <w:p w:rsidR="00937322" w:rsidRPr="00281C95" w:rsidRDefault="00937322" w:rsidP="00B93EE5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>5.3. Председатель, секретарь и члены комиссии несут персональную ответственность за сохранение конфиденциальности персональных данных и неразглашение информации при рассмотрении вопросов, связанных с необходимостью соблюдения требований Федерального закона от 27 июля 2006 г. № 152-ФЗ «О персональных данных».</w:t>
      </w:r>
    </w:p>
    <w:p w:rsidR="00937322" w:rsidRDefault="00937322" w:rsidP="00937322">
      <w:pPr>
        <w:widowControl/>
        <w:autoSpaceDE/>
        <w:autoSpaceDN/>
        <w:adjustRightInd/>
        <w:spacing w:after="160" w:line="276" w:lineRule="auto"/>
        <w:ind w:firstLine="708"/>
        <w:contextualSpacing/>
        <w:jc w:val="both"/>
        <w:rPr>
          <w:color w:val="000000"/>
          <w:sz w:val="28"/>
        </w:rPr>
      </w:pPr>
    </w:p>
    <w:p w:rsidR="00281C95" w:rsidRDefault="00281C95" w:rsidP="00937322">
      <w:pPr>
        <w:widowControl/>
        <w:autoSpaceDE/>
        <w:autoSpaceDN/>
        <w:adjustRightInd/>
        <w:spacing w:after="160" w:line="276" w:lineRule="auto"/>
        <w:ind w:firstLine="708"/>
        <w:contextualSpacing/>
        <w:jc w:val="both"/>
        <w:rPr>
          <w:color w:val="000000"/>
          <w:sz w:val="28"/>
        </w:rPr>
      </w:pPr>
    </w:p>
    <w:p w:rsidR="00281C95" w:rsidRDefault="00281C95" w:rsidP="00937322">
      <w:pPr>
        <w:widowControl/>
        <w:autoSpaceDE/>
        <w:autoSpaceDN/>
        <w:adjustRightInd/>
        <w:spacing w:after="160" w:line="276" w:lineRule="auto"/>
        <w:ind w:firstLine="708"/>
        <w:contextualSpacing/>
        <w:jc w:val="both"/>
        <w:rPr>
          <w:color w:val="000000"/>
          <w:sz w:val="28"/>
        </w:rPr>
      </w:pPr>
    </w:p>
    <w:p w:rsidR="00281C95" w:rsidRPr="00937322" w:rsidRDefault="00281C95" w:rsidP="00937322">
      <w:pPr>
        <w:widowControl/>
        <w:autoSpaceDE/>
        <w:autoSpaceDN/>
        <w:adjustRightInd/>
        <w:spacing w:after="160" w:line="276" w:lineRule="auto"/>
        <w:ind w:firstLine="708"/>
        <w:contextualSpacing/>
        <w:jc w:val="both"/>
        <w:rPr>
          <w:color w:val="000000"/>
          <w:sz w:val="28"/>
        </w:rPr>
      </w:pPr>
    </w:p>
    <w:p w:rsidR="00937322" w:rsidRPr="00937322" w:rsidRDefault="00937322" w:rsidP="00937322">
      <w:pPr>
        <w:widowControl/>
        <w:autoSpaceDE/>
        <w:autoSpaceDN/>
        <w:adjustRightInd/>
        <w:spacing w:after="160" w:line="276" w:lineRule="auto"/>
        <w:jc w:val="center"/>
        <w:rPr>
          <w:b/>
          <w:color w:val="000000"/>
          <w:sz w:val="28"/>
        </w:rPr>
      </w:pPr>
      <w:r w:rsidRPr="00937322">
        <w:rPr>
          <w:b/>
          <w:color w:val="000000"/>
          <w:sz w:val="28"/>
        </w:rPr>
        <w:lastRenderedPageBreak/>
        <w:t>6. Заключительные положения</w:t>
      </w:r>
    </w:p>
    <w:p w:rsidR="00937322" w:rsidRPr="00281C95" w:rsidRDefault="00937322" w:rsidP="00F9615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937322">
        <w:rPr>
          <w:color w:val="000000"/>
          <w:sz w:val="28"/>
        </w:rPr>
        <w:t xml:space="preserve">6.1. </w:t>
      </w:r>
      <w:r w:rsidRPr="00281C95">
        <w:rPr>
          <w:color w:val="000000"/>
          <w:sz w:val="26"/>
          <w:szCs w:val="26"/>
        </w:rPr>
        <w:t>Изменения и дополнения в Положение вносятся решением главы муниципального района «Ленский район».</w:t>
      </w:r>
    </w:p>
    <w:p w:rsidR="00937322" w:rsidRPr="00281C95" w:rsidRDefault="00937322" w:rsidP="00F9615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281C95">
        <w:rPr>
          <w:color w:val="000000"/>
          <w:sz w:val="26"/>
          <w:szCs w:val="26"/>
        </w:rPr>
        <w:t xml:space="preserve">6.2. Организационно-техническое обеспечение деятельности комиссии возлагается на </w:t>
      </w:r>
      <w:r w:rsidR="009048B5" w:rsidRPr="00281C95">
        <w:rPr>
          <w:color w:val="000000"/>
          <w:sz w:val="26"/>
          <w:szCs w:val="26"/>
        </w:rPr>
        <w:t>администрацию муниципального района «Ленский район»</w:t>
      </w:r>
      <w:r w:rsidRPr="00281C95">
        <w:rPr>
          <w:color w:val="000000"/>
          <w:sz w:val="26"/>
          <w:szCs w:val="26"/>
        </w:rPr>
        <w:t>.</w:t>
      </w:r>
    </w:p>
    <w:p w:rsidR="00937322" w:rsidRPr="00937322" w:rsidRDefault="00937322" w:rsidP="00F96154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color w:val="000000"/>
          <w:sz w:val="28"/>
        </w:rPr>
      </w:pPr>
    </w:p>
    <w:p w:rsidR="00B00515" w:rsidRPr="00B00515" w:rsidRDefault="00B00515" w:rsidP="00B00515">
      <w:pPr>
        <w:widowControl/>
        <w:autoSpaceDE/>
        <w:autoSpaceDN/>
        <w:adjustRightInd/>
        <w:ind w:right="67"/>
        <w:rPr>
          <w:sz w:val="28"/>
          <w:szCs w:val="28"/>
        </w:rPr>
      </w:pPr>
    </w:p>
    <w:p w:rsidR="00B00515" w:rsidRPr="00B00515" w:rsidRDefault="00B00515" w:rsidP="00B00515">
      <w:pPr>
        <w:widowControl/>
        <w:autoSpaceDE/>
        <w:autoSpaceDN/>
        <w:adjustRightInd/>
        <w:ind w:left="10" w:right="67" w:hanging="10"/>
        <w:jc w:val="both"/>
        <w:rPr>
          <w:b/>
          <w:sz w:val="28"/>
          <w:szCs w:val="28"/>
        </w:rPr>
      </w:pPr>
      <w:r w:rsidRPr="00B00515">
        <w:rPr>
          <w:b/>
          <w:sz w:val="28"/>
          <w:szCs w:val="28"/>
        </w:rPr>
        <w:t xml:space="preserve">Начальник управления </w:t>
      </w:r>
    </w:p>
    <w:p w:rsidR="00B00515" w:rsidRPr="00B00515" w:rsidRDefault="00B00515" w:rsidP="00B00515">
      <w:pPr>
        <w:widowControl/>
        <w:autoSpaceDE/>
        <w:autoSpaceDN/>
        <w:adjustRightInd/>
        <w:ind w:left="10" w:right="67" w:hanging="10"/>
        <w:jc w:val="both"/>
        <w:rPr>
          <w:b/>
          <w:sz w:val="28"/>
          <w:szCs w:val="28"/>
        </w:rPr>
      </w:pPr>
      <w:r w:rsidRPr="00B00515">
        <w:rPr>
          <w:b/>
          <w:sz w:val="28"/>
          <w:szCs w:val="28"/>
        </w:rPr>
        <w:t xml:space="preserve">социального развития                                    </w:t>
      </w:r>
      <w:r w:rsidR="00251B67">
        <w:rPr>
          <w:b/>
          <w:sz w:val="28"/>
          <w:szCs w:val="28"/>
        </w:rPr>
        <w:t>п/п</w:t>
      </w:r>
      <w:r w:rsidRPr="00B00515">
        <w:rPr>
          <w:b/>
          <w:sz w:val="28"/>
          <w:szCs w:val="28"/>
        </w:rPr>
        <w:t xml:space="preserve">                             Е.К. Федорова </w:t>
      </w:r>
    </w:p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B00515" w:rsidRPr="00B00515" w:rsidRDefault="00B00515" w:rsidP="00B00515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B00515" w:rsidRDefault="00B00515" w:rsidP="008E3EBE"/>
    <w:p w:rsidR="00B00515" w:rsidRDefault="00B00515" w:rsidP="008E3EBE"/>
    <w:p w:rsidR="00B00515" w:rsidRDefault="00B00515" w:rsidP="008E3EBE"/>
    <w:p w:rsidR="00B00515" w:rsidRDefault="00B00515" w:rsidP="008E3EBE"/>
    <w:p w:rsidR="00B00515" w:rsidRDefault="00B00515" w:rsidP="008E3EBE"/>
    <w:p w:rsidR="00B00515" w:rsidRDefault="00B00515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934B7F" w:rsidRDefault="00934B7F" w:rsidP="008E3EBE"/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F96154" w:rsidRDefault="00F96154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934B7F" w:rsidRPr="00934B7F" w:rsidRDefault="00934B7F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lastRenderedPageBreak/>
        <w:t>Приложение №2</w:t>
      </w:r>
    </w:p>
    <w:p w:rsidR="00934B7F" w:rsidRPr="00934B7F" w:rsidRDefault="00934B7F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>к постановлению главы</w:t>
      </w:r>
    </w:p>
    <w:p w:rsidR="00934B7F" w:rsidRPr="00934B7F" w:rsidRDefault="00251B67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>
        <w:rPr>
          <w:sz w:val="28"/>
          <w:szCs w:val="28"/>
        </w:rPr>
        <w:t>от «15</w:t>
      </w:r>
      <w:r w:rsidR="00934B7F" w:rsidRPr="00934B7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2026г. </w:t>
      </w:r>
    </w:p>
    <w:p w:rsidR="00934B7F" w:rsidRPr="00934B7F" w:rsidRDefault="00934B7F" w:rsidP="00934B7F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>№</w:t>
      </w:r>
      <w:r w:rsidR="00251B67" w:rsidRPr="00251B67">
        <w:t xml:space="preserve"> </w:t>
      </w:r>
      <w:r w:rsidR="00251B67" w:rsidRPr="00251B67">
        <w:rPr>
          <w:sz w:val="28"/>
          <w:szCs w:val="28"/>
        </w:rPr>
        <w:t>01-03-407/6</w:t>
      </w:r>
    </w:p>
    <w:p w:rsidR="00934B7F" w:rsidRPr="00934B7F" w:rsidRDefault="00934B7F" w:rsidP="00934B7F">
      <w:pPr>
        <w:widowControl/>
        <w:autoSpaceDE/>
        <w:autoSpaceDN/>
        <w:adjustRightInd/>
        <w:spacing w:after="12"/>
        <w:ind w:left="1574" w:right="1283"/>
        <w:jc w:val="center"/>
        <w:rPr>
          <w:b/>
        </w:rPr>
      </w:pPr>
    </w:p>
    <w:p w:rsidR="00934B7F" w:rsidRPr="00934B7F" w:rsidRDefault="00934B7F" w:rsidP="00934B7F">
      <w:pPr>
        <w:widowControl/>
        <w:autoSpaceDE/>
        <w:autoSpaceDN/>
        <w:adjustRightInd/>
        <w:spacing w:after="12"/>
        <w:ind w:right="38"/>
        <w:jc w:val="center"/>
        <w:rPr>
          <w:sz w:val="28"/>
          <w:szCs w:val="28"/>
        </w:rPr>
      </w:pPr>
      <w:r w:rsidRPr="00934B7F">
        <w:rPr>
          <w:b/>
          <w:sz w:val="28"/>
          <w:szCs w:val="28"/>
        </w:rPr>
        <w:t xml:space="preserve">СОСТАВ </w:t>
      </w:r>
    </w:p>
    <w:p w:rsidR="00934B7F" w:rsidRDefault="002C0799" w:rsidP="00934B7F">
      <w:pPr>
        <w:widowControl/>
        <w:autoSpaceDE/>
        <w:autoSpaceDN/>
        <w:adjustRightInd/>
        <w:spacing w:after="46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934B7F">
        <w:rPr>
          <w:b/>
          <w:sz w:val="28"/>
          <w:szCs w:val="28"/>
        </w:rPr>
        <w:t xml:space="preserve">ежведомственной комиссии комплексного сопровождения участников специальной военной операции и членов их семей </w:t>
      </w:r>
      <w:r w:rsidR="00934B7F" w:rsidRPr="00934B7F">
        <w:rPr>
          <w:b/>
          <w:sz w:val="28"/>
          <w:szCs w:val="28"/>
        </w:rPr>
        <w:t xml:space="preserve">в муниципальном </w:t>
      </w:r>
      <w:r w:rsidR="00934B7F">
        <w:rPr>
          <w:b/>
          <w:sz w:val="28"/>
          <w:szCs w:val="28"/>
        </w:rPr>
        <w:t>районе</w:t>
      </w:r>
      <w:r w:rsidR="00934B7F" w:rsidRPr="00934B7F">
        <w:rPr>
          <w:b/>
          <w:sz w:val="28"/>
          <w:szCs w:val="28"/>
        </w:rPr>
        <w:t xml:space="preserve"> «Ленский район» Республики Саха (Якутия)</w:t>
      </w:r>
    </w:p>
    <w:p w:rsidR="002C0799" w:rsidRPr="002C0799" w:rsidRDefault="002C0799" w:rsidP="00934B7F">
      <w:pPr>
        <w:widowControl/>
        <w:autoSpaceDE/>
        <w:autoSpaceDN/>
        <w:adjustRightInd/>
        <w:spacing w:after="46"/>
        <w:ind w:right="38"/>
        <w:jc w:val="center"/>
        <w:rPr>
          <w:sz w:val="28"/>
          <w:szCs w:val="28"/>
        </w:rPr>
      </w:pPr>
    </w:p>
    <w:p w:rsidR="002C0799" w:rsidRPr="00837C18" w:rsidRDefault="000C1383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proofErr w:type="spellStart"/>
      <w:r w:rsidRPr="00837C18">
        <w:rPr>
          <w:sz w:val="25"/>
          <w:szCs w:val="25"/>
        </w:rPr>
        <w:t>Барбашова</w:t>
      </w:r>
      <w:proofErr w:type="spellEnd"/>
      <w:r w:rsidRPr="00837C18">
        <w:rPr>
          <w:sz w:val="25"/>
          <w:szCs w:val="25"/>
        </w:rPr>
        <w:t xml:space="preserve"> А.С. - з</w:t>
      </w:r>
      <w:r w:rsidR="002C0799" w:rsidRPr="00837C18">
        <w:rPr>
          <w:sz w:val="25"/>
          <w:szCs w:val="25"/>
        </w:rPr>
        <w:t>аместитель главы по социальным вопросам</w:t>
      </w:r>
      <w:r w:rsidR="00D82AC5" w:rsidRPr="00837C18">
        <w:rPr>
          <w:sz w:val="25"/>
          <w:szCs w:val="25"/>
        </w:rPr>
        <w:t xml:space="preserve"> муниципального района «Ленский район»</w:t>
      </w:r>
      <w:r w:rsidRPr="00837C18">
        <w:rPr>
          <w:sz w:val="25"/>
          <w:szCs w:val="25"/>
        </w:rPr>
        <w:t>,</w:t>
      </w:r>
      <w:r w:rsidR="00D82AC5" w:rsidRPr="00837C18">
        <w:rPr>
          <w:sz w:val="25"/>
          <w:szCs w:val="25"/>
        </w:rPr>
        <w:t xml:space="preserve"> </w:t>
      </w:r>
      <w:r w:rsidR="00BD0BCA" w:rsidRPr="00837C18">
        <w:rPr>
          <w:sz w:val="25"/>
          <w:szCs w:val="25"/>
        </w:rPr>
        <w:t>председатель комиссии</w:t>
      </w:r>
      <w:r w:rsidRPr="00837C18">
        <w:rPr>
          <w:sz w:val="25"/>
          <w:szCs w:val="25"/>
        </w:rPr>
        <w:t>;</w:t>
      </w:r>
    </w:p>
    <w:p w:rsidR="00BD0BCA" w:rsidRPr="00837C18" w:rsidRDefault="000C1383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Федорова Е.К. - н</w:t>
      </w:r>
      <w:r w:rsidR="00BD0BCA" w:rsidRPr="00837C18">
        <w:rPr>
          <w:sz w:val="25"/>
          <w:szCs w:val="25"/>
        </w:rPr>
        <w:t>ачальник управления социального развития</w:t>
      </w:r>
      <w:r w:rsidR="00D82AC5" w:rsidRPr="00837C18">
        <w:rPr>
          <w:sz w:val="25"/>
          <w:szCs w:val="25"/>
        </w:rPr>
        <w:t xml:space="preserve"> муниципального района «Ленский район»</w:t>
      </w:r>
      <w:r w:rsidRPr="00837C18">
        <w:rPr>
          <w:sz w:val="25"/>
          <w:szCs w:val="25"/>
        </w:rPr>
        <w:t>,</w:t>
      </w:r>
      <w:r w:rsidR="00D82AC5" w:rsidRPr="00837C18">
        <w:rPr>
          <w:sz w:val="25"/>
          <w:szCs w:val="25"/>
        </w:rPr>
        <w:t xml:space="preserve"> </w:t>
      </w:r>
      <w:r w:rsidR="00BD0BCA" w:rsidRPr="00837C18">
        <w:rPr>
          <w:sz w:val="25"/>
          <w:szCs w:val="25"/>
        </w:rPr>
        <w:t>заместитель председателя комиссии</w:t>
      </w:r>
      <w:r w:rsidRPr="00837C18">
        <w:rPr>
          <w:sz w:val="25"/>
          <w:szCs w:val="25"/>
        </w:rPr>
        <w:t>;</w:t>
      </w:r>
    </w:p>
    <w:p w:rsidR="00BD0BCA" w:rsidRPr="00837C18" w:rsidRDefault="000C1383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Журавлева М.В. - в</w:t>
      </w:r>
      <w:r w:rsidR="00BD0BCA" w:rsidRPr="00837C18">
        <w:rPr>
          <w:sz w:val="25"/>
          <w:szCs w:val="25"/>
        </w:rPr>
        <w:t>едущий специалист управления социального развития</w:t>
      </w:r>
      <w:r w:rsidR="00D82AC5" w:rsidRPr="00837C18">
        <w:rPr>
          <w:sz w:val="25"/>
          <w:szCs w:val="25"/>
        </w:rPr>
        <w:t xml:space="preserve"> муниципального района «Ленский район»</w:t>
      </w:r>
      <w:r w:rsidRPr="00837C18">
        <w:rPr>
          <w:sz w:val="25"/>
          <w:szCs w:val="25"/>
        </w:rPr>
        <w:t>,</w:t>
      </w:r>
      <w:r w:rsidR="00D82AC5" w:rsidRPr="00837C18">
        <w:rPr>
          <w:sz w:val="25"/>
          <w:szCs w:val="25"/>
        </w:rPr>
        <w:t xml:space="preserve"> </w:t>
      </w:r>
      <w:r w:rsidR="00BD0BCA" w:rsidRPr="00837C18">
        <w:rPr>
          <w:sz w:val="25"/>
          <w:szCs w:val="25"/>
        </w:rPr>
        <w:t>секретарь комиссии</w:t>
      </w:r>
      <w:r w:rsidR="004610A0" w:rsidRPr="00837C18">
        <w:rPr>
          <w:sz w:val="25"/>
          <w:szCs w:val="25"/>
        </w:rPr>
        <w:t>.</w:t>
      </w:r>
    </w:p>
    <w:p w:rsidR="004610A0" w:rsidRPr="004610A0" w:rsidRDefault="004610A0" w:rsidP="004610A0">
      <w:pPr>
        <w:widowControl/>
        <w:autoSpaceDE/>
        <w:autoSpaceDN/>
        <w:adjustRightInd/>
        <w:spacing w:line="360" w:lineRule="auto"/>
        <w:jc w:val="center"/>
        <w:rPr>
          <w:b/>
          <w:sz w:val="26"/>
          <w:szCs w:val="26"/>
        </w:rPr>
      </w:pPr>
      <w:r w:rsidRPr="004610A0">
        <w:rPr>
          <w:b/>
          <w:sz w:val="26"/>
          <w:szCs w:val="26"/>
        </w:rPr>
        <w:t>Члены комиссии:</w:t>
      </w:r>
    </w:p>
    <w:p w:rsidR="00BD0BCA" w:rsidRPr="00837C18" w:rsidRDefault="00D82AC5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Р</w:t>
      </w:r>
      <w:r w:rsidR="00BD0BCA" w:rsidRPr="00837C18">
        <w:rPr>
          <w:sz w:val="25"/>
          <w:szCs w:val="25"/>
        </w:rPr>
        <w:t>уководитель ГКУ «Ленское управление социальной защиты населения и труда при Министерстве труда и социального развития Республики Саха (Якутия)»</w:t>
      </w:r>
      <w:r w:rsidR="004610A0" w:rsidRPr="00837C18">
        <w:rPr>
          <w:sz w:val="25"/>
          <w:szCs w:val="25"/>
        </w:rPr>
        <w:t xml:space="preserve"> </w:t>
      </w:r>
      <w:r w:rsidRPr="00837C18">
        <w:rPr>
          <w:sz w:val="25"/>
          <w:szCs w:val="25"/>
        </w:rPr>
        <w:t>или иное лицо его замещающее</w:t>
      </w:r>
      <w:r w:rsidR="00BD0BCA" w:rsidRPr="00837C18">
        <w:rPr>
          <w:sz w:val="25"/>
          <w:szCs w:val="25"/>
        </w:rPr>
        <w:t>;</w:t>
      </w:r>
    </w:p>
    <w:p w:rsidR="00BD0BCA" w:rsidRPr="00837C18" w:rsidRDefault="00D82AC5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Р</w:t>
      </w:r>
      <w:r w:rsidR="00BD0BCA" w:rsidRPr="00837C18">
        <w:rPr>
          <w:sz w:val="25"/>
          <w:szCs w:val="25"/>
        </w:rPr>
        <w:t>уководитель филиала «Центр занятости населения Ленского района» г. Якутска</w:t>
      </w:r>
      <w:r w:rsidRPr="00837C18">
        <w:rPr>
          <w:sz w:val="25"/>
          <w:szCs w:val="25"/>
        </w:rPr>
        <w:t>, или иное лицо его замещающее</w:t>
      </w:r>
      <w:r w:rsidR="00BD0BCA" w:rsidRPr="00837C18">
        <w:rPr>
          <w:sz w:val="25"/>
          <w:szCs w:val="25"/>
        </w:rPr>
        <w:t>;</w:t>
      </w:r>
    </w:p>
    <w:p w:rsidR="00BD0BCA" w:rsidRPr="00837C18" w:rsidRDefault="00D82AC5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Г</w:t>
      </w:r>
      <w:r w:rsidR="000814D6" w:rsidRPr="00837C18">
        <w:rPr>
          <w:sz w:val="25"/>
          <w:szCs w:val="25"/>
        </w:rPr>
        <w:t>лавн</w:t>
      </w:r>
      <w:r w:rsidRPr="00837C18">
        <w:rPr>
          <w:sz w:val="25"/>
          <w:szCs w:val="25"/>
        </w:rPr>
        <w:t xml:space="preserve">ый </w:t>
      </w:r>
      <w:r w:rsidR="000814D6" w:rsidRPr="00837C18">
        <w:rPr>
          <w:sz w:val="25"/>
          <w:szCs w:val="25"/>
        </w:rPr>
        <w:t xml:space="preserve">врач </w:t>
      </w:r>
      <w:r w:rsidR="00BD0BCA" w:rsidRPr="00837C18">
        <w:rPr>
          <w:sz w:val="25"/>
          <w:szCs w:val="25"/>
        </w:rPr>
        <w:t>ГБУ РС(Я) «Ленская центральная районная больница»</w:t>
      </w:r>
      <w:r w:rsidRPr="00837C18">
        <w:rPr>
          <w:sz w:val="25"/>
          <w:szCs w:val="25"/>
        </w:rPr>
        <w:t>, или иное лицо его замещающее</w:t>
      </w:r>
      <w:r w:rsidR="000814D6" w:rsidRPr="00837C18">
        <w:rPr>
          <w:sz w:val="25"/>
          <w:szCs w:val="25"/>
        </w:rPr>
        <w:t>;</w:t>
      </w:r>
    </w:p>
    <w:p w:rsidR="000814D6" w:rsidRPr="00837C18" w:rsidRDefault="00D82AC5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Начальник</w:t>
      </w:r>
      <w:r w:rsidR="000814D6" w:rsidRPr="00837C18">
        <w:rPr>
          <w:sz w:val="25"/>
          <w:szCs w:val="25"/>
        </w:rPr>
        <w:t xml:space="preserve"> ОМВД России по Ленскому району</w:t>
      </w:r>
      <w:r w:rsidRPr="00837C18">
        <w:rPr>
          <w:sz w:val="25"/>
          <w:szCs w:val="25"/>
        </w:rPr>
        <w:t>, или иное лицо его замещающее</w:t>
      </w:r>
      <w:r w:rsidR="000814D6" w:rsidRPr="00837C18">
        <w:rPr>
          <w:sz w:val="25"/>
          <w:szCs w:val="25"/>
        </w:rPr>
        <w:t>;</w:t>
      </w:r>
    </w:p>
    <w:p w:rsidR="000814D6" w:rsidRPr="00837C18" w:rsidRDefault="009E7846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Н</w:t>
      </w:r>
      <w:r w:rsidR="000814D6" w:rsidRPr="00837C18">
        <w:rPr>
          <w:sz w:val="25"/>
          <w:szCs w:val="25"/>
        </w:rPr>
        <w:t>ачальник МКУ «Районное управление образования»</w:t>
      </w:r>
      <w:r w:rsidRPr="00837C18">
        <w:rPr>
          <w:sz w:val="25"/>
          <w:szCs w:val="25"/>
        </w:rPr>
        <w:t xml:space="preserve"> муниципального района «Ленский район», или иное лицо его замещающее</w:t>
      </w:r>
      <w:r w:rsidR="000814D6" w:rsidRPr="00837C18">
        <w:rPr>
          <w:sz w:val="25"/>
          <w:szCs w:val="25"/>
        </w:rPr>
        <w:t>;</w:t>
      </w:r>
    </w:p>
    <w:p w:rsidR="000814D6" w:rsidRPr="00837C18" w:rsidRDefault="009E7846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Начальник</w:t>
      </w:r>
      <w:r w:rsidR="000814D6" w:rsidRPr="00837C18">
        <w:rPr>
          <w:sz w:val="25"/>
          <w:szCs w:val="25"/>
        </w:rPr>
        <w:t xml:space="preserve"> управлени</w:t>
      </w:r>
      <w:r w:rsidRPr="00837C18">
        <w:rPr>
          <w:sz w:val="25"/>
          <w:szCs w:val="25"/>
        </w:rPr>
        <w:t>я</w:t>
      </w:r>
      <w:r w:rsidR="000814D6" w:rsidRPr="00837C18">
        <w:rPr>
          <w:sz w:val="25"/>
          <w:szCs w:val="25"/>
        </w:rPr>
        <w:t xml:space="preserve"> производственного развития</w:t>
      </w:r>
      <w:r w:rsidRPr="00837C18">
        <w:rPr>
          <w:sz w:val="25"/>
          <w:szCs w:val="25"/>
        </w:rPr>
        <w:t xml:space="preserve"> муниципального района «Ленский район», или иное лицо его замещающее</w:t>
      </w:r>
      <w:r w:rsidR="000814D6" w:rsidRPr="00837C18">
        <w:rPr>
          <w:sz w:val="25"/>
          <w:szCs w:val="25"/>
        </w:rPr>
        <w:t>;</w:t>
      </w:r>
    </w:p>
    <w:p w:rsidR="000814D6" w:rsidRPr="00837C18" w:rsidRDefault="009E7846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Руководитель Клиентской Службы в Ленском (улусе) районе по Республике Саха (Якутия), или иное лицо его замещающее;</w:t>
      </w:r>
    </w:p>
    <w:p w:rsidR="000814D6" w:rsidRPr="00837C18" w:rsidRDefault="009E7846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Главный специалист управления социального развития муниципального района «Ленский район», или иное лицо его замещающее;</w:t>
      </w:r>
    </w:p>
    <w:p w:rsidR="000814D6" w:rsidRPr="00837C18" w:rsidRDefault="009E7846" w:rsidP="00F96154">
      <w:pPr>
        <w:widowControl/>
        <w:autoSpaceDE/>
        <w:autoSpaceDN/>
        <w:adjustRightInd/>
        <w:spacing w:line="360" w:lineRule="auto"/>
        <w:ind w:firstLine="709"/>
        <w:jc w:val="both"/>
        <w:rPr>
          <w:sz w:val="25"/>
          <w:szCs w:val="25"/>
        </w:rPr>
      </w:pPr>
      <w:r w:rsidRPr="00837C18">
        <w:rPr>
          <w:sz w:val="25"/>
          <w:szCs w:val="25"/>
        </w:rPr>
        <w:t>Социальный координатор Государственного Фонда «Защитники Отечества».</w:t>
      </w:r>
    </w:p>
    <w:p w:rsidR="00934B7F" w:rsidRPr="00934B7F" w:rsidRDefault="00934B7F" w:rsidP="00934B7F">
      <w:pPr>
        <w:widowControl/>
        <w:autoSpaceDE/>
        <w:autoSpaceDN/>
        <w:adjustRightInd/>
        <w:ind w:right="67"/>
        <w:jc w:val="both"/>
        <w:rPr>
          <w:b/>
          <w:sz w:val="28"/>
          <w:szCs w:val="24"/>
        </w:rPr>
      </w:pPr>
      <w:r w:rsidRPr="00934B7F">
        <w:rPr>
          <w:b/>
          <w:sz w:val="28"/>
          <w:szCs w:val="24"/>
        </w:rPr>
        <w:t xml:space="preserve">Начальник управления </w:t>
      </w:r>
    </w:p>
    <w:p w:rsidR="00934B7F" w:rsidRPr="00934B7F" w:rsidRDefault="00934B7F" w:rsidP="00934B7F">
      <w:pPr>
        <w:widowControl/>
        <w:autoSpaceDE/>
        <w:autoSpaceDN/>
        <w:adjustRightInd/>
        <w:ind w:left="10" w:right="67" w:hanging="10"/>
        <w:jc w:val="both"/>
        <w:rPr>
          <w:b/>
          <w:sz w:val="28"/>
          <w:szCs w:val="24"/>
        </w:rPr>
      </w:pPr>
      <w:r w:rsidRPr="00934B7F">
        <w:rPr>
          <w:b/>
          <w:sz w:val="28"/>
          <w:szCs w:val="24"/>
        </w:rPr>
        <w:t xml:space="preserve">социального развития                                                                 Е.К. Федорова </w:t>
      </w:r>
    </w:p>
    <w:p w:rsidR="00934B7F" w:rsidRDefault="00934B7F" w:rsidP="008E3EBE"/>
    <w:p w:rsidR="00934B7F" w:rsidRDefault="00934B7F" w:rsidP="008E3EBE"/>
    <w:p w:rsidR="009E7846" w:rsidRPr="00934B7F" w:rsidRDefault="009E7846" w:rsidP="009E7846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>Приложение №</w:t>
      </w:r>
      <w:r>
        <w:rPr>
          <w:sz w:val="28"/>
          <w:szCs w:val="28"/>
        </w:rPr>
        <w:t>3</w:t>
      </w:r>
    </w:p>
    <w:p w:rsidR="009E7846" w:rsidRPr="00934B7F" w:rsidRDefault="009E7846" w:rsidP="009E7846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>к постановлению главы</w:t>
      </w:r>
    </w:p>
    <w:p w:rsidR="009E7846" w:rsidRPr="00934B7F" w:rsidRDefault="00FE40AC" w:rsidP="009E7846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>
        <w:rPr>
          <w:sz w:val="28"/>
          <w:szCs w:val="28"/>
        </w:rPr>
        <w:t>от «15</w:t>
      </w:r>
      <w:r w:rsidR="009E7846" w:rsidRPr="00934B7F">
        <w:rPr>
          <w:sz w:val="28"/>
          <w:szCs w:val="28"/>
        </w:rPr>
        <w:t xml:space="preserve">» </w:t>
      </w:r>
      <w:r>
        <w:rPr>
          <w:sz w:val="28"/>
          <w:szCs w:val="28"/>
        </w:rPr>
        <w:t>июня 2026 г.</w:t>
      </w:r>
    </w:p>
    <w:p w:rsidR="009E7846" w:rsidRPr="00934B7F" w:rsidRDefault="00FE40AC" w:rsidP="009E7846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FE40AC">
        <w:rPr>
          <w:sz w:val="28"/>
          <w:szCs w:val="28"/>
        </w:rPr>
        <w:t>01-03-407/6</w:t>
      </w:r>
    </w:p>
    <w:p w:rsidR="009E7846" w:rsidRPr="00934B7F" w:rsidRDefault="009E7846" w:rsidP="009E7846">
      <w:pPr>
        <w:widowControl/>
        <w:autoSpaceDE/>
        <w:autoSpaceDN/>
        <w:adjustRightInd/>
        <w:spacing w:after="12"/>
        <w:ind w:left="1574" w:right="1283"/>
        <w:jc w:val="center"/>
        <w:rPr>
          <w:b/>
        </w:rPr>
      </w:pPr>
    </w:p>
    <w:p w:rsidR="009E7846" w:rsidRPr="00934B7F" w:rsidRDefault="00DB2D92" w:rsidP="009E7846">
      <w:pPr>
        <w:widowControl/>
        <w:autoSpaceDE/>
        <w:autoSpaceDN/>
        <w:adjustRightInd/>
        <w:spacing w:after="12"/>
        <w:ind w:right="3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ИНДИВИДУАЛЬНАЯ ПРОГРАММА</w:t>
      </w:r>
      <w:r w:rsidR="009E7846" w:rsidRPr="00934B7F">
        <w:rPr>
          <w:b/>
          <w:sz w:val="28"/>
          <w:szCs w:val="28"/>
        </w:rPr>
        <w:t xml:space="preserve"> </w:t>
      </w:r>
    </w:p>
    <w:p w:rsidR="009E7846" w:rsidRDefault="009E7846" w:rsidP="009E7846">
      <w:pPr>
        <w:widowControl/>
        <w:autoSpaceDE/>
        <w:autoSpaceDN/>
        <w:adjustRightInd/>
        <w:spacing w:after="46"/>
        <w:ind w:right="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комплексного сопровождения участник</w:t>
      </w:r>
      <w:r w:rsidR="005A14C9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специальной военной операции и членов </w:t>
      </w:r>
      <w:r w:rsidR="005A14C9">
        <w:rPr>
          <w:b/>
          <w:sz w:val="28"/>
          <w:szCs w:val="28"/>
        </w:rPr>
        <w:t>его</w:t>
      </w:r>
      <w:r>
        <w:rPr>
          <w:b/>
          <w:sz w:val="28"/>
          <w:szCs w:val="28"/>
        </w:rPr>
        <w:t xml:space="preserve"> сем</w:t>
      </w:r>
      <w:r w:rsidR="005A14C9">
        <w:rPr>
          <w:b/>
          <w:sz w:val="28"/>
          <w:szCs w:val="28"/>
        </w:rPr>
        <w:t>ьи</w:t>
      </w:r>
      <w:r>
        <w:rPr>
          <w:b/>
          <w:sz w:val="28"/>
          <w:szCs w:val="28"/>
        </w:rPr>
        <w:t xml:space="preserve"> </w:t>
      </w:r>
      <w:r w:rsidRPr="00934B7F">
        <w:rPr>
          <w:b/>
          <w:sz w:val="28"/>
          <w:szCs w:val="28"/>
        </w:rPr>
        <w:t xml:space="preserve">в муниципальном </w:t>
      </w:r>
      <w:r>
        <w:rPr>
          <w:b/>
          <w:sz w:val="28"/>
          <w:szCs w:val="28"/>
        </w:rPr>
        <w:t>районе</w:t>
      </w:r>
      <w:r w:rsidRPr="00934B7F">
        <w:rPr>
          <w:b/>
          <w:sz w:val="28"/>
          <w:szCs w:val="28"/>
        </w:rPr>
        <w:t xml:space="preserve"> «Ленский район» Республики Саха (Якутия)</w:t>
      </w:r>
    </w:p>
    <w:p w:rsidR="0008272A" w:rsidRDefault="0008272A" w:rsidP="009E7846">
      <w:pPr>
        <w:widowControl/>
        <w:autoSpaceDE/>
        <w:autoSpaceDN/>
        <w:adjustRightInd/>
        <w:spacing w:after="46"/>
        <w:ind w:right="38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3210"/>
      </w:tblGrid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№</w:t>
            </w:r>
          </w:p>
        </w:tc>
        <w:tc>
          <w:tcPr>
            <w:tcW w:w="5572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Сведения о военнослужащем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Данные</w:t>
            </w: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1.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Ф.И.О.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2.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 w:rsidRPr="0008272A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Особые отметки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страхового свидетельства государственного пенсионного страхования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жительства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фактического проживания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Льготные признаки учета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участия в специальной военной операции на территории Украины, Донецкой, Луганской народных республик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Семейное положение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семьи: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9.1.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супруги, место регистрации, место работы, телефон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9.2.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ребенка, место регистрации, место учебы (СОШ, ДОУ, ССУЗ, ВУЗ), телефон</w:t>
            </w:r>
          </w:p>
        </w:tc>
        <w:tc>
          <w:tcPr>
            <w:tcW w:w="3210" w:type="dxa"/>
          </w:tcPr>
          <w:p w:rsidR="0008272A" w:rsidRPr="0008272A" w:rsidRDefault="0008272A" w:rsidP="009E7846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08272A" w:rsidRPr="0008272A" w:rsidTr="0008272A">
        <w:tc>
          <w:tcPr>
            <w:tcW w:w="846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9.3.</w:t>
            </w:r>
          </w:p>
        </w:tc>
        <w:tc>
          <w:tcPr>
            <w:tcW w:w="5572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ребенка, место регистрации, место учебы (СОШ, ДОУ, ССУЗ, ВУЗ), телефон</w:t>
            </w:r>
          </w:p>
        </w:tc>
        <w:tc>
          <w:tcPr>
            <w:tcW w:w="3210" w:type="dxa"/>
          </w:tcPr>
          <w:p w:rsidR="0008272A" w:rsidRPr="0008272A" w:rsidRDefault="0008272A" w:rsidP="0008272A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9.4.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ребенка, место регистрации, место учебы (СОШ, ДОУ, ССУЗ, ВУЗ), телефон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C1383" w:rsidRDefault="00B45B67" w:rsidP="000C1383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C1383">
              <w:rPr>
                <w:sz w:val="26"/>
                <w:szCs w:val="26"/>
              </w:rPr>
              <w:t>9.</w:t>
            </w:r>
            <w:r w:rsidR="000C1383" w:rsidRPr="000C1383">
              <w:rPr>
                <w:sz w:val="26"/>
                <w:szCs w:val="26"/>
              </w:rPr>
              <w:t>5</w:t>
            </w:r>
            <w:r w:rsidRPr="000C1383">
              <w:rPr>
                <w:sz w:val="26"/>
                <w:szCs w:val="26"/>
              </w:rPr>
              <w:t>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родителя, место регистрации, место работы, телефон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C1383" w:rsidRDefault="00B45B67" w:rsidP="000C1383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C1383">
              <w:rPr>
                <w:sz w:val="26"/>
                <w:szCs w:val="26"/>
              </w:rPr>
              <w:t>9.</w:t>
            </w:r>
            <w:r w:rsidR="000C1383" w:rsidRPr="000C1383">
              <w:rPr>
                <w:sz w:val="26"/>
                <w:szCs w:val="26"/>
              </w:rPr>
              <w:t>6</w:t>
            </w:r>
            <w:r w:rsidRPr="000C1383">
              <w:rPr>
                <w:sz w:val="26"/>
                <w:szCs w:val="26"/>
              </w:rPr>
              <w:t>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родителя, место регистрации, место работы, телефон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C1383" w:rsidRDefault="00B45B67" w:rsidP="000C1383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 w:rsidRPr="000C1383">
              <w:rPr>
                <w:sz w:val="26"/>
                <w:szCs w:val="26"/>
              </w:rPr>
              <w:t>9.</w:t>
            </w:r>
            <w:r w:rsidR="000C1383" w:rsidRPr="000C1383">
              <w:rPr>
                <w:sz w:val="26"/>
                <w:szCs w:val="26"/>
              </w:rPr>
              <w:t>7</w:t>
            </w:r>
            <w:r w:rsidRPr="000C1383">
              <w:rPr>
                <w:sz w:val="26"/>
                <w:szCs w:val="26"/>
              </w:rPr>
              <w:t>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близких родственников (брат, сестра) военнослужащего, место регистрации/ФМЖ, место работы, телефон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0C1383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9.</w:t>
            </w:r>
            <w:r w:rsidR="000C1383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близких родственников супруги, место регистрации/ФМЖ, место работы, телефон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Жилищно-бытовые условия проживания: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10.1.</w:t>
            </w:r>
          </w:p>
        </w:tc>
        <w:tc>
          <w:tcPr>
            <w:tcW w:w="5572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 благоустройства жилья (благоустроенное, частично благоустроенное, неблагоустроенное)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10.2.</w:t>
            </w:r>
          </w:p>
        </w:tc>
        <w:tc>
          <w:tcPr>
            <w:tcW w:w="5572" w:type="dxa"/>
          </w:tcPr>
          <w:p w:rsidR="00B45B67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B45B67">
              <w:rPr>
                <w:sz w:val="26"/>
                <w:szCs w:val="26"/>
              </w:rPr>
              <w:t>аличие подключения к сети Интернет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10.3.</w:t>
            </w:r>
          </w:p>
        </w:tc>
        <w:tc>
          <w:tcPr>
            <w:tcW w:w="5572" w:type="dxa"/>
          </w:tcPr>
          <w:p w:rsidR="00B45B67" w:rsidRPr="0008272A" w:rsidRDefault="00281C95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B45B67">
              <w:rPr>
                <w:sz w:val="26"/>
                <w:szCs w:val="26"/>
              </w:rPr>
              <w:t>лощадь жилья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10.4.</w:t>
            </w:r>
          </w:p>
        </w:tc>
        <w:tc>
          <w:tcPr>
            <w:tcW w:w="5572" w:type="dxa"/>
          </w:tcPr>
          <w:p w:rsidR="00B45B67" w:rsidRPr="0008272A" w:rsidRDefault="00281C95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B45B67">
              <w:rPr>
                <w:sz w:val="26"/>
                <w:szCs w:val="26"/>
              </w:rPr>
              <w:t>оличество комнат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10.5.</w:t>
            </w:r>
          </w:p>
        </w:tc>
        <w:tc>
          <w:tcPr>
            <w:tcW w:w="5572" w:type="dxa"/>
          </w:tcPr>
          <w:p w:rsidR="00B45B67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45B67">
              <w:rPr>
                <w:sz w:val="26"/>
                <w:szCs w:val="26"/>
              </w:rPr>
              <w:t>ид собственности (частная, муниципальная, государственная, аренда)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10.6.</w:t>
            </w:r>
          </w:p>
        </w:tc>
        <w:tc>
          <w:tcPr>
            <w:tcW w:w="5572" w:type="dxa"/>
          </w:tcPr>
          <w:p w:rsidR="00B45B67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="00B45B67">
              <w:rPr>
                <w:sz w:val="26"/>
                <w:szCs w:val="26"/>
              </w:rPr>
              <w:t>топление (центральное, печное)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10.7.</w:t>
            </w:r>
          </w:p>
        </w:tc>
        <w:tc>
          <w:tcPr>
            <w:tcW w:w="5572" w:type="dxa"/>
          </w:tcPr>
          <w:p w:rsidR="00B45B67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B45B67">
              <w:rPr>
                <w:sz w:val="26"/>
                <w:szCs w:val="26"/>
              </w:rPr>
              <w:t>одоснабжение (отсутствует центральное водоснабжение – 0, центральное – 1)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10.8.</w:t>
            </w:r>
          </w:p>
        </w:tc>
        <w:tc>
          <w:tcPr>
            <w:tcW w:w="5572" w:type="dxa"/>
          </w:tcPr>
          <w:p w:rsidR="00B45B67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B45B67">
              <w:rPr>
                <w:sz w:val="26"/>
                <w:szCs w:val="26"/>
              </w:rPr>
              <w:t>аз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10.9.</w:t>
            </w:r>
          </w:p>
        </w:tc>
        <w:tc>
          <w:tcPr>
            <w:tcW w:w="5572" w:type="dxa"/>
          </w:tcPr>
          <w:p w:rsidR="00B45B67" w:rsidRPr="0008272A" w:rsidRDefault="00281C95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B45B67">
              <w:rPr>
                <w:sz w:val="26"/>
                <w:szCs w:val="26"/>
              </w:rPr>
              <w:t>остоят ли в очереди на улучшение жилищных условий (нет -0/ да-1)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8E00C3">
        <w:tc>
          <w:tcPr>
            <w:tcW w:w="9628" w:type="dxa"/>
            <w:gridSpan w:val="3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Базовые мероприятия</w:t>
            </w: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72" w:type="dxa"/>
          </w:tcPr>
          <w:p w:rsidR="00B45B67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Здоровье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572" w:type="dxa"/>
          </w:tcPr>
          <w:p w:rsidR="00B45B67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Расширенная диспансеризация и медицинская психолого-психотерапевтическая помощь (Минздрав РС(Я))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B45B67" w:rsidRPr="0008272A" w:rsidTr="0008272A">
        <w:tc>
          <w:tcPr>
            <w:tcW w:w="846" w:type="dxa"/>
          </w:tcPr>
          <w:p w:rsidR="00B45B67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572" w:type="dxa"/>
          </w:tcPr>
          <w:p w:rsidR="00B45B67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медицинской реабилитации (Минздрав РС(Я))</w:t>
            </w:r>
          </w:p>
        </w:tc>
        <w:tc>
          <w:tcPr>
            <w:tcW w:w="3210" w:type="dxa"/>
          </w:tcPr>
          <w:p w:rsidR="00B45B67" w:rsidRPr="0008272A" w:rsidRDefault="00B45B67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Психологическая помощь и поддержка (</w:t>
            </w:r>
            <w:proofErr w:type="spellStart"/>
            <w:r>
              <w:rPr>
                <w:sz w:val="26"/>
                <w:szCs w:val="26"/>
              </w:rPr>
              <w:t>Минмолодежи</w:t>
            </w:r>
            <w:proofErr w:type="spellEnd"/>
            <w:r>
              <w:rPr>
                <w:sz w:val="26"/>
                <w:szCs w:val="26"/>
              </w:rPr>
              <w:t xml:space="preserve"> РС(Я), Минобразования РС(Я))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Медико-социальная экспертиза (ФКУ ГБ МСЭ по РС(Я))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Признание лица инвалидом, разработка индивидуальной программы реабилитации и </w:t>
            </w:r>
            <w:proofErr w:type="spellStart"/>
            <w:r>
              <w:rPr>
                <w:sz w:val="26"/>
                <w:szCs w:val="26"/>
              </w:rPr>
              <w:t>абилитации</w:t>
            </w:r>
            <w:proofErr w:type="spellEnd"/>
            <w:r>
              <w:rPr>
                <w:sz w:val="26"/>
                <w:szCs w:val="26"/>
              </w:rPr>
              <w:t>, изменение группы инвалидности (ФКУ ГБ МСЭ по РС(Я))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мер социальной поддержки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и консультирование гражданина о мерах социальной поддержки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5572" w:type="dxa"/>
          </w:tcPr>
          <w:p w:rsidR="00C8433E" w:rsidRPr="0008272A" w:rsidRDefault="00C8433E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Бесплатная юридическая помощь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68636F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5572" w:type="dxa"/>
          </w:tcPr>
          <w:p w:rsidR="00C8433E" w:rsidRPr="0008272A" w:rsidRDefault="0068636F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Содействие в назначении и выплате пособий, предоставлении льгот и других форм материальной помощи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68636F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572" w:type="dxa"/>
          </w:tcPr>
          <w:p w:rsidR="00C8433E" w:rsidRPr="0008272A" w:rsidRDefault="0068636F" w:rsidP="0068636F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Адаптация. Организация мероприятий, способствующих адаптации и интеграции в трудовую деятельность, восстановлению </w:t>
            </w:r>
            <w:r>
              <w:rPr>
                <w:sz w:val="26"/>
                <w:szCs w:val="26"/>
              </w:rPr>
              <w:lastRenderedPageBreak/>
              <w:t>утраченных функций и навыков самостоятельной жизни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68636F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5572" w:type="dxa"/>
          </w:tcPr>
          <w:p w:rsidR="00C8433E" w:rsidRPr="0008272A" w:rsidRDefault="0068636F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Получение профессионального образования, дополнительного профессионального образования, профессионального обучения</w:t>
            </w:r>
          </w:p>
        </w:tc>
        <w:tc>
          <w:tcPr>
            <w:tcW w:w="3210" w:type="dxa"/>
          </w:tcPr>
          <w:p w:rsidR="00C8433E" w:rsidRPr="0008272A" w:rsidRDefault="0068636F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мероприятий по трудоустройству, включая обеспечение занятости на квотируемых и вновь созданных рабочих места</w:t>
            </w:r>
          </w:p>
        </w:tc>
        <w:tc>
          <w:tcPr>
            <w:tcW w:w="3210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содействия при оформлении государственной социальной помощи на основании социального контракта в целях занятости и трудоустройства</w:t>
            </w:r>
          </w:p>
        </w:tc>
        <w:tc>
          <w:tcPr>
            <w:tcW w:w="3210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 реабилитация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Социокультурная реабилитация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Физкультурно-спортивная реабилитация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3.7.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Адаптация жилых помещений инвалидов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3.8.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условий доступности для инвалидов жилых помещений и общего имущества в многоквартирном доме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3.9.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Вовлечение ветеранов специальной военной операции в патриотическое воспитание детей и молодежи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Социальное обслуживание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572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Определение нуждаемости</w:t>
            </w:r>
          </w:p>
        </w:tc>
        <w:tc>
          <w:tcPr>
            <w:tcW w:w="3210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Нуждается/не нуждается</w:t>
            </w: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 и направление граждан на социальное обслуживание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индивидуальной программы социального обслуживания с учетом потребностей гражданина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C8433E" w:rsidRPr="0008272A" w:rsidTr="0008272A">
        <w:tc>
          <w:tcPr>
            <w:tcW w:w="846" w:type="dxa"/>
          </w:tcPr>
          <w:p w:rsidR="00C8433E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5572" w:type="dxa"/>
          </w:tcPr>
          <w:p w:rsidR="00C8433E" w:rsidRPr="0008272A" w:rsidRDefault="009E158A" w:rsidP="009E158A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обеспечение качественного предоставления социальных услуг</w:t>
            </w:r>
          </w:p>
        </w:tc>
        <w:tc>
          <w:tcPr>
            <w:tcW w:w="3210" w:type="dxa"/>
          </w:tcPr>
          <w:p w:rsidR="00C8433E" w:rsidRPr="0008272A" w:rsidRDefault="00C8433E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Сведения о членах семьи военнослужащего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Данные</w:t>
            </w: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Степень родства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Супруга/дети/родители</w:t>
            </w: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страхового свидетельства государственного пенсионного страхования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жительства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572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572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проживания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  <w:tc>
          <w:tcPr>
            <w:tcW w:w="5572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572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Льготные признаки учета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572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работы, должность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4C024C" w:rsidP="004C024C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7. </w:t>
            </w:r>
          </w:p>
        </w:tc>
        <w:tc>
          <w:tcPr>
            <w:tcW w:w="5572" w:type="dxa"/>
          </w:tcPr>
          <w:p w:rsidR="009E158A" w:rsidRPr="0008272A" w:rsidRDefault="004C024C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Жилищно-бытовые условия проживания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7.1.</w:t>
            </w:r>
          </w:p>
        </w:tc>
        <w:tc>
          <w:tcPr>
            <w:tcW w:w="5572" w:type="dxa"/>
          </w:tcPr>
          <w:p w:rsidR="009E158A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E00C3">
              <w:rPr>
                <w:sz w:val="26"/>
                <w:szCs w:val="26"/>
              </w:rPr>
              <w:t>тепень благоустройства жилья (благоустроенное, частично благоустроенное, неблагоустроенное)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7.2.</w:t>
            </w:r>
          </w:p>
        </w:tc>
        <w:tc>
          <w:tcPr>
            <w:tcW w:w="5572" w:type="dxa"/>
          </w:tcPr>
          <w:p w:rsidR="009E158A" w:rsidRPr="0008272A" w:rsidRDefault="00281C95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8E00C3">
              <w:rPr>
                <w:sz w:val="26"/>
                <w:szCs w:val="26"/>
              </w:rPr>
              <w:t>аличие подключения к сети Интернет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7.3.</w:t>
            </w:r>
          </w:p>
        </w:tc>
        <w:tc>
          <w:tcPr>
            <w:tcW w:w="5572" w:type="dxa"/>
          </w:tcPr>
          <w:p w:rsidR="009E158A" w:rsidRPr="0008272A" w:rsidRDefault="00281C95" w:rsidP="008E00C3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E00C3">
              <w:rPr>
                <w:sz w:val="26"/>
                <w:szCs w:val="26"/>
              </w:rPr>
              <w:t>лощадь жилья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7.4.</w:t>
            </w:r>
          </w:p>
        </w:tc>
        <w:tc>
          <w:tcPr>
            <w:tcW w:w="5572" w:type="dxa"/>
          </w:tcPr>
          <w:p w:rsidR="009E158A" w:rsidRPr="0008272A" w:rsidRDefault="00281C95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8E00C3">
              <w:rPr>
                <w:sz w:val="26"/>
                <w:szCs w:val="26"/>
              </w:rPr>
              <w:t>оличество комнат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7.5.</w:t>
            </w:r>
          </w:p>
        </w:tc>
        <w:tc>
          <w:tcPr>
            <w:tcW w:w="5572" w:type="dxa"/>
          </w:tcPr>
          <w:p w:rsidR="009E158A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собственности (частная, муниципальная, государственная, аренда)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7.6.</w:t>
            </w:r>
          </w:p>
        </w:tc>
        <w:tc>
          <w:tcPr>
            <w:tcW w:w="5572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Отопление (центральное, печное)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7.7.</w:t>
            </w:r>
          </w:p>
        </w:tc>
        <w:tc>
          <w:tcPr>
            <w:tcW w:w="5572" w:type="dxa"/>
          </w:tcPr>
          <w:p w:rsidR="009E158A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Водоснабжение (отсутствует центральное водоснабжение – 0, центральное – 1)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7.8.</w:t>
            </w:r>
          </w:p>
        </w:tc>
        <w:tc>
          <w:tcPr>
            <w:tcW w:w="5572" w:type="dxa"/>
          </w:tcPr>
          <w:p w:rsidR="009E158A" w:rsidRPr="0008272A" w:rsidRDefault="00281C95" w:rsidP="00281C95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8E00C3">
              <w:rPr>
                <w:sz w:val="26"/>
                <w:szCs w:val="26"/>
              </w:rPr>
              <w:t>аз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7.9.</w:t>
            </w:r>
          </w:p>
        </w:tc>
        <w:tc>
          <w:tcPr>
            <w:tcW w:w="5572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Состоят ли в очереди на улучшение жилищных условий (нет – 0/ да – 1)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8E00C3">
        <w:tc>
          <w:tcPr>
            <w:tcW w:w="9628" w:type="dxa"/>
            <w:gridSpan w:val="3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Базовые мероприятия</w:t>
            </w: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572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Здоровье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5572" w:type="dxa"/>
          </w:tcPr>
          <w:p w:rsidR="009E158A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Расширенная диспансеризация и медицинская психолого-психотерапевтическая помощь (Минздрав РС(Я))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5572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медицинской реабилитации (Минздрав РС(Я))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5572" w:type="dxa"/>
          </w:tcPr>
          <w:p w:rsidR="009E158A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Психологическая помощь и поддержка (</w:t>
            </w:r>
            <w:proofErr w:type="spellStart"/>
            <w:r>
              <w:rPr>
                <w:sz w:val="26"/>
                <w:szCs w:val="26"/>
              </w:rPr>
              <w:t>Минмолодежи</w:t>
            </w:r>
            <w:proofErr w:type="spellEnd"/>
            <w:r>
              <w:rPr>
                <w:sz w:val="26"/>
                <w:szCs w:val="26"/>
              </w:rPr>
              <w:t xml:space="preserve"> РС(Я), Минобразования РС(Я))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572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Предоставление мер социальной поддержки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9E158A" w:rsidRPr="0008272A" w:rsidTr="0008272A">
        <w:tc>
          <w:tcPr>
            <w:tcW w:w="846" w:type="dxa"/>
          </w:tcPr>
          <w:p w:rsidR="009E158A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5572" w:type="dxa"/>
          </w:tcPr>
          <w:p w:rsidR="009E158A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и консультирование гражданина о мерах социальной поддержки</w:t>
            </w:r>
          </w:p>
        </w:tc>
        <w:tc>
          <w:tcPr>
            <w:tcW w:w="3210" w:type="dxa"/>
          </w:tcPr>
          <w:p w:rsidR="009E158A" w:rsidRPr="0008272A" w:rsidRDefault="009E158A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08272A">
        <w:tc>
          <w:tcPr>
            <w:tcW w:w="846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5572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Бесплатная юридическая помощь</w:t>
            </w:r>
          </w:p>
        </w:tc>
        <w:tc>
          <w:tcPr>
            <w:tcW w:w="3210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08272A">
        <w:tc>
          <w:tcPr>
            <w:tcW w:w="846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5572" w:type="dxa"/>
          </w:tcPr>
          <w:p w:rsidR="008E00C3" w:rsidRPr="0008272A" w:rsidRDefault="008E00C3" w:rsidP="008E00C3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Содействие в назначении и выплате пособий, предоставлении льгот и других форм материальной помощи</w:t>
            </w:r>
          </w:p>
        </w:tc>
        <w:tc>
          <w:tcPr>
            <w:tcW w:w="3210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08272A">
        <w:tc>
          <w:tcPr>
            <w:tcW w:w="846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</w:t>
            </w:r>
          </w:p>
        </w:tc>
        <w:tc>
          <w:tcPr>
            <w:tcW w:w="5572" w:type="dxa"/>
          </w:tcPr>
          <w:p w:rsidR="008E00C3" w:rsidRPr="0008272A" w:rsidRDefault="004717AB" w:rsidP="00B45B67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Направление на санаторно-курортное лечение родителей участников специальной военной операции </w:t>
            </w:r>
          </w:p>
        </w:tc>
        <w:tc>
          <w:tcPr>
            <w:tcW w:w="3210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08272A">
        <w:tc>
          <w:tcPr>
            <w:tcW w:w="846" w:type="dxa"/>
          </w:tcPr>
          <w:p w:rsidR="008E00C3" w:rsidRPr="0008272A" w:rsidRDefault="00FD6FDB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572" w:type="dxa"/>
          </w:tcPr>
          <w:p w:rsidR="008E00C3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Адаптация. Организация мероприятий, способствующих адаптации и интеграции в трудовую деятельность, восстановлению утраченных функций и навыков самостоятельной жизни</w:t>
            </w:r>
          </w:p>
        </w:tc>
        <w:tc>
          <w:tcPr>
            <w:tcW w:w="3210" w:type="dxa"/>
          </w:tcPr>
          <w:p w:rsidR="008E00C3" w:rsidRPr="0008272A" w:rsidRDefault="008E00C3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8E00C3" w:rsidRPr="0008272A" w:rsidTr="0008272A">
        <w:tc>
          <w:tcPr>
            <w:tcW w:w="846" w:type="dxa"/>
          </w:tcPr>
          <w:p w:rsidR="008E00C3" w:rsidRPr="0008272A" w:rsidRDefault="00FD6FDB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5572" w:type="dxa"/>
          </w:tcPr>
          <w:p w:rsidR="008E00C3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Получение профессионального образования, дополнительного образования, профессионального обучения</w:t>
            </w:r>
          </w:p>
        </w:tc>
        <w:tc>
          <w:tcPr>
            <w:tcW w:w="3210" w:type="dxa"/>
          </w:tcPr>
          <w:p w:rsidR="008E00C3" w:rsidRPr="0008272A" w:rsidRDefault="00FD6FDB" w:rsidP="00B45B67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мероприятий по трудоустройству, включая обеспечение занятости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содействия при оформлении государственной социальной помощи на основании социального контракта в целях занятости и трудоустройства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Требуется/не требуется</w:t>
            </w: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 реабилитация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Социокультурная реабилитация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Физкультурно-спортивная реабилитация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Социальное обслуживание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Определение нуждаемости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Нуждается/не нуждается</w:t>
            </w: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Оформление документов и направление граждан на социальное обслуживание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и утверждение индивидуальной программы социального обслуживания с учетом потребностей гражданина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  <w:tr w:rsidR="00FD6FDB" w:rsidRPr="0008272A" w:rsidTr="0008272A">
        <w:tc>
          <w:tcPr>
            <w:tcW w:w="846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5572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обеспечение качественного предоставления социальных услуг</w:t>
            </w:r>
          </w:p>
        </w:tc>
        <w:tc>
          <w:tcPr>
            <w:tcW w:w="3210" w:type="dxa"/>
          </w:tcPr>
          <w:p w:rsidR="00FD6FDB" w:rsidRPr="0008272A" w:rsidRDefault="00FD6FDB" w:rsidP="00FD6FDB">
            <w:pPr>
              <w:widowControl/>
              <w:autoSpaceDE/>
              <w:autoSpaceDN/>
              <w:adjustRightInd/>
              <w:spacing w:after="46"/>
              <w:ind w:right="38"/>
              <w:jc w:val="center"/>
              <w:rPr>
                <w:sz w:val="26"/>
                <w:szCs w:val="26"/>
              </w:rPr>
            </w:pPr>
          </w:p>
        </w:tc>
      </w:tr>
    </w:tbl>
    <w:p w:rsidR="0008272A" w:rsidRDefault="0008272A" w:rsidP="009E7846">
      <w:pPr>
        <w:widowControl/>
        <w:autoSpaceDE/>
        <w:autoSpaceDN/>
        <w:adjustRightInd/>
        <w:spacing w:after="46"/>
        <w:ind w:right="38"/>
        <w:jc w:val="center"/>
        <w:rPr>
          <w:b/>
          <w:sz w:val="28"/>
          <w:szCs w:val="28"/>
        </w:rPr>
      </w:pPr>
    </w:p>
    <w:p w:rsidR="009E7846" w:rsidRDefault="009E7846" w:rsidP="008E3EBE"/>
    <w:p w:rsidR="00B64158" w:rsidRDefault="00B64158" w:rsidP="008E3EBE"/>
    <w:p w:rsidR="00B64158" w:rsidRPr="00B64158" w:rsidRDefault="00B64158" w:rsidP="008E3EBE">
      <w:pPr>
        <w:rPr>
          <w:sz w:val="24"/>
          <w:szCs w:val="24"/>
        </w:rPr>
      </w:pPr>
      <w:r w:rsidRPr="00B64158">
        <w:rPr>
          <w:sz w:val="24"/>
          <w:szCs w:val="24"/>
        </w:rPr>
        <w:t>Ф.И.О. и подпись                                                     Дата _______________________</w:t>
      </w:r>
    </w:p>
    <w:p w:rsidR="00B64158" w:rsidRPr="00B64158" w:rsidRDefault="00B64158" w:rsidP="008E3EBE">
      <w:pPr>
        <w:rPr>
          <w:sz w:val="24"/>
          <w:szCs w:val="24"/>
        </w:rPr>
      </w:pPr>
    </w:p>
    <w:p w:rsidR="00B64158" w:rsidRDefault="00B64158" w:rsidP="008E3EBE">
      <w:pPr>
        <w:rPr>
          <w:sz w:val="24"/>
          <w:szCs w:val="24"/>
        </w:rPr>
      </w:pPr>
      <w:r w:rsidRPr="00B64158">
        <w:rPr>
          <w:sz w:val="24"/>
          <w:szCs w:val="24"/>
        </w:rPr>
        <w:t>Должность и подпись специалиста                        Дата _______________________</w:t>
      </w:r>
    </w:p>
    <w:p w:rsidR="00B64158" w:rsidRDefault="00B64158" w:rsidP="008E3EBE">
      <w:pPr>
        <w:rPr>
          <w:sz w:val="24"/>
          <w:szCs w:val="24"/>
        </w:rPr>
      </w:pPr>
    </w:p>
    <w:p w:rsidR="00B64158" w:rsidRDefault="00B64158" w:rsidP="008E3EBE">
      <w:pPr>
        <w:rPr>
          <w:sz w:val="24"/>
          <w:szCs w:val="24"/>
        </w:rPr>
      </w:pPr>
    </w:p>
    <w:p w:rsidR="00B64158" w:rsidRDefault="00B64158" w:rsidP="00B64158">
      <w:pPr>
        <w:jc w:val="both"/>
        <w:rPr>
          <w:sz w:val="24"/>
          <w:szCs w:val="24"/>
        </w:rPr>
      </w:pPr>
    </w:p>
    <w:p w:rsidR="00B64158" w:rsidRDefault="00B64158" w:rsidP="00B64158">
      <w:pPr>
        <w:jc w:val="both"/>
        <w:rPr>
          <w:sz w:val="24"/>
          <w:szCs w:val="24"/>
        </w:rPr>
      </w:pPr>
    </w:p>
    <w:p w:rsidR="00B64158" w:rsidRDefault="00B64158" w:rsidP="00B6415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 и обязательство о неразглашении конфиденциальной информации (персональных данных), не содержащих сведений, составляющих государственную тайну, прилагаются.</w:t>
      </w: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4610A0" w:rsidRDefault="004610A0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E20F32" w:rsidRDefault="00E20F32" w:rsidP="006951A8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</w:p>
    <w:p w:rsidR="006951A8" w:rsidRPr="00934B7F" w:rsidRDefault="006951A8" w:rsidP="006951A8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4</w:t>
      </w:r>
    </w:p>
    <w:p w:rsidR="006951A8" w:rsidRPr="00934B7F" w:rsidRDefault="006951A8" w:rsidP="006951A8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>к постановлению главы</w:t>
      </w:r>
    </w:p>
    <w:p w:rsidR="006951A8" w:rsidRPr="00934B7F" w:rsidRDefault="00FE40AC" w:rsidP="006951A8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>
        <w:rPr>
          <w:sz w:val="28"/>
          <w:szCs w:val="28"/>
        </w:rPr>
        <w:t>от «15</w:t>
      </w:r>
      <w:r w:rsidR="00E12473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июня 2026 г. </w:t>
      </w:r>
    </w:p>
    <w:p w:rsidR="006951A8" w:rsidRDefault="006951A8" w:rsidP="00FE40AC">
      <w:pPr>
        <w:widowControl/>
        <w:autoSpaceDE/>
        <w:autoSpaceDN/>
        <w:adjustRightInd/>
        <w:ind w:left="5954" w:right="67" w:hanging="10"/>
        <w:rPr>
          <w:sz w:val="28"/>
          <w:szCs w:val="28"/>
        </w:rPr>
      </w:pPr>
      <w:r w:rsidRPr="00934B7F">
        <w:rPr>
          <w:sz w:val="28"/>
          <w:szCs w:val="28"/>
        </w:rPr>
        <w:t xml:space="preserve">№ </w:t>
      </w:r>
      <w:r w:rsidR="00FE40AC" w:rsidRPr="00FE40AC">
        <w:rPr>
          <w:sz w:val="28"/>
          <w:szCs w:val="28"/>
        </w:rPr>
        <w:t>01-03-407/6</w:t>
      </w:r>
    </w:p>
    <w:p w:rsidR="00FE40AC" w:rsidRPr="00934B7F" w:rsidRDefault="00FE40AC" w:rsidP="00FE40AC">
      <w:pPr>
        <w:widowControl/>
        <w:autoSpaceDE/>
        <w:autoSpaceDN/>
        <w:adjustRightInd/>
        <w:ind w:left="5954" w:right="67" w:hanging="10"/>
        <w:rPr>
          <w:b/>
        </w:rPr>
      </w:pPr>
      <w:bookmarkStart w:id="0" w:name="_GoBack"/>
      <w:bookmarkEnd w:id="0"/>
    </w:p>
    <w:p w:rsidR="006951A8" w:rsidRPr="00E51BDD" w:rsidRDefault="006951A8" w:rsidP="006951A8">
      <w:pPr>
        <w:widowControl/>
        <w:autoSpaceDE/>
        <w:autoSpaceDN/>
        <w:adjustRightInd/>
        <w:spacing w:after="12"/>
        <w:ind w:right="38"/>
        <w:jc w:val="center"/>
        <w:rPr>
          <w:sz w:val="26"/>
          <w:szCs w:val="26"/>
        </w:rPr>
      </w:pPr>
      <w:r w:rsidRPr="00E51BDD">
        <w:rPr>
          <w:sz w:val="26"/>
          <w:szCs w:val="26"/>
        </w:rPr>
        <w:t>СОГЛАСИЕ</w:t>
      </w:r>
    </w:p>
    <w:p w:rsidR="006951A8" w:rsidRPr="00E51BDD" w:rsidRDefault="006951A8" w:rsidP="006951A8">
      <w:pPr>
        <w:widowControl/>
        <w:autoSpaceDE/>
        <w:autoSpaceDN/>
        <w:adjustRightInd/>
        <w:spacing w:after="46"/>
        <w:ind w:right="38"/>
        <w:jc w:val="center"/>
        <w:rPr>
          <w:sz w:val="26"/>
          <w:szCs w:val="26"/>
        </w:rPr>
      </w:pPr>
      <w:r w:rsidRPr="00E51BDD">
        <w:rPr>
          <w:sz w:val="26"/>
          <w:szCs w:val="26"/>
        </w:rPr>
        <w:t>на обработку персональных данных</w:t>
      </w:r>
    </w:p>
    <w:p w:rsidR="00E12473" w:rsidRDefault="00E12473" w:rsidP="006951A8">
      <w:pPr>
        <w:widowControl/>
        <w:autoSpaceDE/>
        <w:autoSpaceDN/>
        <w:adjustRightInd/>
        <w:spacing w:after="46"/>
        <w:ind w:right="38"/>
        <w:jc w:val="center"/>
        <w:rPr>
          <w:sz w:val="28"/>
          <w:szCs w:val="28"/>
        </w:rPr>
      </w:pPr>
    </w:p>
    <w:p w:rsidR="00E12473" w:rsidRPr="00E51BDD" w:rsidRDefault="00E12473" w:rsidP="00E12473">
      <w:pPr>
        <w:widowControl/>
        <w:autoSpaceDE/>
        <w:autoSpaceDN/>
        <w:adjustRightInd/>
        <w:spacing w:after="46"/>
        <w:ind w:right="38" w:firstLine="567"/>
        <w:jc w:val="both"/>
        <w:rPr>
          <w:sz w:val="26"/>
          <w:szCs w:val="26"/>
        </w:rPr>
      </w:pPr>
      <w:r w:rsidRPr="00E51BDD">
        <w:rPr>
          <w:sz w:val="26"/>
          <w:szCs w:val="26"/>
        </w:rPr>
        <w:t>Я, субъект персональных данных:</w:t>
      </w:r>
    </w:p>
    <w:p w:rsidR="00E12473" w:rsidRDefault="00E12473">
      <w:r>
        <w:rPr>
          <w:sz w:val="28"/>
          <w:szCs w:val="28"/>
        </w:rPr>
        <w:t>___________________________________________________________________</w:t>
      </w:r>
    </w:p>
    <w:p w:rsidR="00E12473" w:rsidRDefault="00E12473" w:rsidP="00E12473">
      <w:pPr>
        <w:widowControl/>
        <w:autoSpaceDE/>
        <w:autoSpaceDN/>
        <w:adjustRightInd/>
        <w:spacing w:after="46"/>
        <w:ind w:right="38"/>
        <w:jc w:val="center"/>
      </w:pPr>
      <w:r w:rsidRPr="00E12473">
        <w:t>(Ф.И.О. полностью)</w:t>
      </w:r>
    </w:p>
    <w:p w:rsidR="00E12473" w:rsidRPr="00E51BDD" w:rsidRDefault="00E12473" w:rsidP="00E12473">
      <w:pPr>
        <w:widowControl/>
        <w:autoSpaceDE/>
        <w:autoSpaceDN/>
        <w:adjustRightInd/>
        <w:spacing w:after="46"/>
        <w:ind w:right="38"/>
        <w:jc w:val="both"/>
        <w:rPr>
          <w:sz w:val="26"/>
          <w:szCs w:val="26"/>
        </w:rPr>
      </w:pPr>
      <w:r w:rsidRPr="00E51BDD">
        <w:rPr>
          <w:sz w:val="26"/>
          <w:szCs w:val="26"/>
        </w:rPr>
        <w:t>основной документ, удостоверяющий личность:</w:t>
      </w:r>
    </w:p>
    <w:p w:rsidR="00E12473" w:rsidRDefault="00E12473"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E12473" w:rsidRDefault="00E12473" w:rsidP="00E12473">
      <w:pPr>
        <w:widowControl/>
        <w:autoSpaceDE/>
        <w:autoSpaceDN/>
        <w:adjustRightInd/>
        <w:spacing w:after="46"/>
        <w:ind w:right="38"/>
        <w:jc w:val="center"/>
      </w:pPr>
      <w:r w:rsidRPr="00E12473">
        <w:t>(наименование, серия, номер, дата выдачи, выдавший орган)</w:t>
      </w:r>
    </w:p>
    <w:p w:rsidR="00E12473" w:rsidRPr="00E51BDD" w:rsidRDefault="00E12473" w:rsidP="00E12473">
      <w:pPr>
        <w:widowControl/>
        <w:autoSpaceDE/>
        <w:autoSpaceDN/>
        <w:adjustRightInd/>
        <w:spacing w:after="46"/>
        <w:ind w:right="38"/>
        <w:jc w:val="both"/>
        <w:rPr>
          <w:sz w:val="26"/>
          <w:szCs w:val="26"/>
        </w:rPr>
      </w:pPr>
      <w:r w:rsidRPr="00E51BDD">
        <w:rPr>
          <w:sz w:val="26"/>
          <w:szCs w:val="26"/>
        </w:rPr>
        <w:t>зарегистрированный(-</w:t>
      </w:r>
      <w:proofErr w:type="spellStart"/>
      <w:r w:rsidRPr="00E51BDD">
        <w:rPr>
          <w:sz w:val="26"/>
          <w:szCs w:val="26"/>
        </w:rPr>
        <w:t>ая</w:t>
      </w:r>
      <w:proofErr w:type="spellEnd"/>
      <w:r w:rsidRPr="00E51BDD">
        <w:rPr>
          <w:sz w:val="26"/>
          <w:szCs w:val="26"/>
        </w:rPr>
        <w:t>) по адресу:</w:t>
      </w:r>
    </w:p>
    <w:p w:rsidR="00E12473" w:rsidRDefault="00E12473" w:rsidP="00E12473">
      <w:pPr>
        <w:widowControl/>
        <w:autoSpaceDE/>
        <w:autoSpaceDN/>
        <w:adjustRightInd/>
        <w:spacing w:after="46"/>
        <w:ind w:right="3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___________________________________________________________________;</w:t>
      </w:r>
    </w:p>
    <w:p w:rsidR="00E12473" w:rsidRDefault="00E12473" w:rsidP="00E12473">
      <w:pPr>
        <w:widowControl/>
        <w:autoSpaceDE/>
        <w:autoSpaceDN/>
        <w:adjustRightInd/>
        <w:spacing w:after="46"/>
        <w:ind w:right="38"/>
        <w:jc w:val="both"/>
        <w:rPr>
          <w:sz w:val="28"/>
          <w:szCs w:val="28"/>
        </w:rPr>
      </w:pPr>
      <w:r w:rsidRPr="00E51BDD">
        <w:rPr>
          <w:sz w:val="26"/>
          <w:szCs w:val="26"/>
        </w:rPr>
        <w:t xml:space="preserve">в лице представителя субъекта персональных </w:t>
      </w:r>
      <w:r w:rsidR="00AC4E6F" w:rsidRPr="00E51BDD">
        <w:rPr>
          <w:sz w:val="26"/>
          <w:szCs w:val="26"/>
        </w:rPr>
        <w:t>данных</w:t>
      </w:r>
      <w:r w:rsidR="00AC4E6F">
        <w:rPr>
          <w:sz w:val="28"/>
          <w:szCs w:val="28"/>
        </w:rPr>
        <w:t xml:space="preserve"> _</w:t>
      </w:r>
      <w:r w:rsidR="00E51BDD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</w:p>
    <w:p w:rsidR="00E12473" w:rsidRDefault="00E12473">
      <w:r>
        <w:rPr>
          <w:sz w:val="28"/>
          <w:szCs w:val="28"/>
        </w:rPr>
        <w:t>____________________________________________________________________</w:t>
      </w:r>
    </w:p>
    <w:p w:rsidR="00E12473" w:rsidRDefault="00E12473"/>
    <w:p w:rsidR="00E12473" w:rsidRDefault="00AC4E6F">
      <w:r>
        <w:t>___</w:t>
      </w:r>
      <w:r w:rsidR="00E12473">
        <w:t>___________________________________________________________________________________________</w:t>
      </w:r>
    </w:p>
    <w:p w:rsidR="00E12473" w:rsidRDefault="00E12473" w:rsidP="00E12473">
      <w:pPr>
        <w:jc w:val="center"/>
      </w:pPr>
      <w:r>
        <w:t>(заполняется в случае получения согласия от представителя субъекта персональных данных)</w:t>
      </w:r>
    </w:p>
    <w:p w:rsidR="00E12473" w:rsidRDefault="00E12473">
      <w:r>
        <w:rPr>
          <w:sz w:val="28"/>
          <w:szCs w:val="28"/>
        </w:rPr>
        <w:t>____________________________________________________________________</w:t>
      </w:r>
    </w:p>
    <w:p w:rsidR="00E12473" w:rsidRDefault="00E12473" w:rsidP="00E12473">
      <w:pPr>
        <w:jc w:val="center"/>
      </w:pPr>
      <w:r w:rsidRPr="00E12473">
        <w:t>(Ф.И.О. полностью)</w:t>
      </w:r>
    </w:p>
    <w:p w:rsidR="00E12473" w:rsidRDefault="00E12473" w:rsidP="00E12473">
      <w:pPr>
        <w:jc w:val="center"/>
      </w:pPr>
    </w:p>
    <w:p w:rsidR="00E51BDD" w:rsidRPr="00AC4E6F" w:rsidRDefault="00E12473" w:rsidP="00E12473">
      <w:pPr>
        <w:jc w:val="both"/>
        <w:rPr>
          <w:sz w:val="26"/>
          <w:szCs w:val="26"/>
        </w:rPr>
      </w:pPr>
      <w:r w:rsidRPr="00AC4E6F">
        <w:rPr>
          <w:sz w:val="26"/>
          <w:szCs w:val="26"/>
        </w:rPr>
        <w:t>основной документ, удостоверяющий лично</w:t>
      </w:r>
      <w:r w:rsidR="00E51BDD" w:rsidRPr="00AC4E6F">
        <w:rPr>
          <w:sz w:val="26"/>
          <w:szCs w:val="26"/>
        </w:rPr>
        <w:t>с</w:t>
      </w:r>
      <w:r w:rsidRPr="00AC4E6F">
        <w:rPr>
          <w:sz w:val="26"/>
          <w:szCs w:val="26"/>
        </w:rPr>
        <w:t xml:space="preserve">ть: </w:t>
      </w:r>
    </w:p>
    <w:p w:rsidR="00E12473" w:rsidRDefault="00E51BDD" w:rsidP="00E1247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E12473">
        <w:rPr>
          <w:sz w:val="28"/>
          <w:szCs w:val="28"/>
        </w:rPr>
        <w:t>___</w:t>
      </w:r>
      <w:r>
        <w:rPr>
          <w:sz w:val="28"/>
          <w:szCs w:val="28"/>
        </w:rPr>
        <w:t>_______________________</w:t>
      </w:r>
    </w:p>
    <w:p w:rsidR="00E51BDD" w:rsidRDefault="00E51BDD">
      <w:r>
        <w:rPr>
          <w:sz w:val="28"/>
          <w:szCs w:val="28"/>
        </w:rPr>
        <w:t>____________________________________________________________________</w:t>
      </w:r>
    </w:p>
    <w:p w:rsidR="00E51BDD" w:rsidRDefault="00E51BDD" w:rsidP="00E51BDD">
      <w:pPr>
        <w:jc w:val="center"/>
      </w:pPr>
      <w:r w:rsidRPr="00E51BDD">
        <w:t>(наименование, серия, номер, дата выдачи, выдавший орган)</w:t>
      </w:r>
    </w:p>
    <w:p w:rsidR="00E51BDD" w:rsidRDefault="00E51BDD" w:rsidP="00E51BDD">
      <w:pPr>
        <w:jc w:val="center"/>
      </w:pPr>
    </w:p>
    <w:p w:rsidR="00E51BDD" w:rsidRDefault="00E51BDD" w:rsidP="00E51BDD">
      <w:pPr>
        <w:jc w:val="both"/>
        <w:rPr>
          <w:sz w:val="28"/>
          <w:szCs w:val="28"/>
        </w:rPr>
      </w:pPr>
      <w:r w:rsidRPr="00AC4E6F">
        <w:rPr>
          <w:sz w:val="26"/>
          <w:szCs w:val="26"/>
        </w:rPr>
        <w:t>зарегистрированный(-</w:t>
      </w:r>
      <w:proofErr w:type="spellStart"/>
      <w:r w:rsidRPr="00AC4E6F">
        <w:rPr>
          <w:sz w:val="26"/>
          <w:szCs w:val="26"/>
        </w:rPr>
        <w:t>ая</w:t>
      </w:r>
      <w:proofErr w:type="spellEnd"/>
      <w:r w:rsidRPr="00AC4E6F">
        <w:rPr>
          <w:sz w:val="26"/>
          <w:szCs w:val="26"/>
        </w:rPr>
        <w:t>) по адре</w:t>
      </w:r>
      <w:r w:rsidR="00AC4E6F" w:rsidRPr="00AC4E6F">
        <w:rPr>
          <w:sz w:val="26"/>
          <w:szCs w:val="26"/>
        </w:rPr>
        <w:t>с</w:t>
      </w:r>
      <w:r w:rsidRPr="00AC4E6F">
        <w:rPr>
          <w:sz w:val="26"/>
          <w:szCs w:val="26"/>
        </w:rPr>
        <w:t>у:</w:t>
      </w:r>
      <w:r w:rsidR="00AC4E6F" w:rsidRPr="00AC4E6F">
        <w:rPr>
          <w:sz w:val="28"/>
          <w:szCs w:val="28"/>
        </w:rPr>
        <w:t xml:space="preserve"> _</w:t>
      </w:r>
      <w:r w:rsidR="00AC4E6F">
        <w:rPr>
          <w:sz w:val="28"/>
          <w:szCs w:val="28"/>
        </w:rPr>
        <w:t>__</w:t>
      </w:r>
      <w:r w:rsidR="00AC4E6F" w:rsidRPr="00AC4E6F">
        <w:rPr>
          <w:sz w:val="28"/>
          <w:szCs w:val="28"/>
        </w:rPr>
        <w:t>____________</w:t>
      </w:r>
      <w:r w:rsidR="00AC4E6F">
        <w:rPr>
          <w:sz w:val="28"/>
          <w:szCs w:val="28"/>
        </w:rPr>
        <w:t>__________________</w:t>
      </w:r>
      <w:r w:rsidR="00AC4E6F" w:rsidRPr="00AC4E6F">
        <w:rPr>
          <w:sz w:val="28"/>
          <w:szCs w:val="28"/>
        </w:rPr>
        <w:t>_____;</w:t>
      </w:r>
    </w:p>
    <w:p w:rsidR="00AC4E6F" w:rsidRDefault="00AC4E6F">
      <w:r>
        <w:rPr>
          <w:sz w:val="28"/>
          <w:szCs w:val="28"/>
        </w:rPr>
        <w:t>____________________________________________________________________</w:t>
      </w:r>
    </w:p>
    <w:p w:rsidR="00AC4E6F" w:rsidRDefault="00AC4E6F" w:rsidP="00AC4E6F">
      <w:pPr>
        <w:jc w:val="center"/>
      </w:pPr>
      <w:r w:rsidRPr="00AC4E6F">
        <w:t>(реквизиты доверенности или иного документа, подтверждающего полномочия представителя)</w:t>
      </w:r>
    </w:p>
    <w:p w:rsidR="00AC4E6F" w:rsidRDefault="00AC4E6F" w:rsidP="00AC4E6F">
      <w:pPr>
        <w:jc w:val="center"/>
      </w:pPr>
    </w:p>
    <w:p w:rsidR="00AC4E6F" w:rsidRDefault="00AC4E6F" w:rsidP="00AC4E6F">
      <w:pPr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статьей 9 Федерального закона от 27 июля 2006 г.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</w:t>
      </w:r>
    </w:p>
    <w:p w:rsidR="00AC4E6F" w:rsidRDefault="00AC4E6F" w:rsidP="00AC4E6F">
      <w:pPr>
        <w:jc w:val="both"/>
        <w:rPr>
          <w:sz w:val="26"/>
          <w:szCs w:val="26"/>
        </w:rPr>
      </w:pPr>
      <w:r>
        <w:rPr>
          <w:sz w:val="28"/>
          <w:szCs w:val="28"/>
        </w:rPr>
        <w:t>______________________________________</w:t>
      </w:r>
      <w:r>
        <w:rPr>
          <w:sz w:val="26"/>
          <w:szCs w:val="26"/>
        </w:rPr>
        <w:t>_______________________________,</w:t>
      </w:r>
    </w:p>
    <w:p w:rsidR="00AC4E6F" w:rsidRDefault="00AC4E6F" w:rsidP="00AC4E6F">
      <w:pPr>
        <w:jc w:val="center"/>
      </w:pPr>
      <w:r w:rsidRPr="00AC4E6F">
        <w:t>(наименование структурного подразделения/подведомственного учреждения)</w:t>
      </w:r>
    </w:p>
    <w:p w:rsidR="00AC4E6F" w:rsidRDefault="00AC4E6F" w:rsidP="00AC4E6F">
      <w:pPr>
        <w:jc w:val="center"/>
      </w:pPr>
    </w:p>
    <w:p w:rsidR="00AC4E6F" w:rsidRDefault="00AC4E6F" w:rsidP="00AC4E6F">
      <w:pPr>
        <w:jc w:val="both"/>
        <w:rPr>
          <w:sz w:val="26"/>
          <w:szCs w:val="26"/>
        </w:rPr>
      </w:pPr>
      <w:r>
        <w:rPr>
          <w:sz w:val="26"/>
          <w:szCs w:val="26"/>
        </w:rPr>
        <w:t>с целью организации и реализации мероприятий индивидуальной программы комплексного сопровождения по межведомственному комплексному сопровождению моей семьи.</w:t>
      </w:r>
    </w:p>
    <w:p w:rsidR="00AC4E6F" w:rsidRDefault="00AC4E6F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моих персональных данных, на обработку которых я даю согласие: фамилия, имя, отчество, гражданство, пол, возраст, дата и место </w:t>
      </w:r>
      <w:r w:rsidR="008D0C1D">
        <w:rPr>
          <w:sz w:val="26"/>
          <w:szCs w:val="26"/>
        </w:rPr>
        <w:t xml:space="preserve">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реквизиты лицевого счета, номер телефона, </w:t>
      </w:r>
      <w:r w:rsidR="008D0C1D">
        <w:rPr>
          <w:sz w:val="26"/>
          <w:szCs w:val="26"/>
        </w:rPr>
        <w:lastRenderedPageBreak/>
        <w:t>адрес электронной почты, иные данные.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согласие представляется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 , как неавтоматизированным, так и автоматизированным способами.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Данное согласие может быть отозвано в любой момент по моему письменному заявлению. 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Я подтверждаю, что, давая такое согласие, я действую по собственной воле и в своих интересах.</w:t>
      </w:r>
    </w:p>
    <w:p w:rsidR="008D0C1D" w:rsidRDefault="008D0C1D" w:rsidP="00AC4E6F">
      <w:pPr>
        <w:ind w:firstLine="567"/>
        <w:jc w:val="both"/>
        <w:rPr>
          <w:sz w:val="26"/>
          <w:szCs w:val="26"/>
        </w:rPr>
      </w:pPr>
    </w:p>
    <w:p w:rsidR="008D0C1D" w:rsidRDefault="008D0C1D" w:rsidP="00AC4E6F">
      <w:pPr>
        <w:ind w:firstLine="567"/>
        <w:jc w:val="both"/>
        <w:rPr>
          <w:sz w:val="26"/>
          <w:szCs w:val="26"/>
        </w:rPr>
      </w:pPr>
    </w:p>
    <w:p w:rsidR="00E12473" w:rsidRDefault="008D0C1D">
      <w:pPr>
        <w:rPr>
          <w:sz w:val="24"/>
          <w:szCs w:val="24"/>
        </w:rPr>
      </w:pPr>
      <w:r w:rsidRPr="008D0C1D">
        <w:rPr>
          <w:sz w:val="24"/>
          <w:szCs w:val="24"/>
        </w:rPr>
        <w:t>«</w:t>
      </w:r>
      <w:r w:rsidR="00AC543C">
        <w:rPr>
          <w:sz w:val="24"/>
          <w:szCs w:val="24"/>
        </w:rPr>
        <w:t>______</w:t>
      </w:r>
      <w:r w:rsidRPr="008D0C1D">
        <w:rPr>
          <w:sz w:val="24"/>
          <w:szCs w:val="24"/>
        </w:rPr>
        <w:t>_» _______________202___г.</w:t>
      </w:r>
      <w:r w:rsidR="00AC543C">
        <w:rPr>
          <w:sz w:val="24"/>
          <w:szCs w:val="24"/>
        </w:rPr>
        <w:t xml:space="preserve">           /___________/          /__________________/</w:t>
      </w:r>
    </w:p>
    <w:p w:rsidR="00AC543C" w:rsidRPr="00AC543C" w:rsidRDefault="00AC543C">
      <w:r>
        <w:rPr>
          <w:sz w:val="24"/>
          <w:szCs w:val="24"/>
        </w:rPr>
        <w:t xml:space="preserve">                                                                              </w:t>
      </w:r>
      <w:r w:rsidRPr="00AC543C">
        <w:t>(</w:t>
      </w:r>
      <w:proofErr w:type="gramStart"/>
      <w:r w:rsidRPr="00AC543C">
        <w:t>подпись)</w:t>
      </w:r>
      <w:r>
        <w:t xml:space="preserve">   </w:t>
      </w:r>
      <w:proofErr w:type="gramEnd"/>
      <w:r>
        <w:t xml:space="preserve">                    (расшифровка подписи)</w:t>
      </w:r>
    </w:p>
    <w:p w:rsidR="00E12473" w:rsidRPr="00E12473" w:rsidRDefault="00E12473" w:rsidP="00E12473">
      <w:pPr>
        <w:widowControl/>
        <w:autoSpaceDE/>
        <w:autoSpaceDN/>
        <w:adjustRightInd/>
        <w:spacing w:after="46"/>
        <w:ind w:right="38"/>
        <w:jc w:val="both"/>
        <w:rPr>
          <w:sz w:val="28"/>
          <w:szCs w:val="28"/>
        </w:rPr>
      </w:pPr>
    </w:p>
    <w:p w:rsidR="006951A8" w:rsidRDefault="006951A8" w:rsidP="006951A8">
      <w:pPr>
        <w:widowControl/>
        <w:autoSpaceDE/>
        <w:autoSpaceDN/>
        <w:adjustRightInd/>
        <w:spacing w:after="46"/>
        <w:ind w:right="38"/>
        <w:jc w:val="center"/>
        <w:rPr>
          <w:sz w:val="28"/>
          <w:szCs w:val="28"/>
        </w:rPr>
      </w:pPr>
    </w:p>
    <w:p w:rsidR="006951A8" w:rsidRDefault="006951A8" w:rsidP="006951A8">
      <w:pPr>
        <w:widowControl/>
        <w:autoSpaceDE/>
        <w:autoSpaceDN/>
        <w:adjustRightInd/>
        <w:spacing w:after="46"/>
        <w:ind w:right="38"/>
        <w:jc w:val="center"/>
        <w:rPr>
          <w:sz w:val="28"/>
          <w:szCs w:val="28"/>
        </w:rPr>
      </w:pPr>
    </w:p>
    <w:p w:rsidR="006951A8" w:rsidRPr="006951A8" w:rsidRDefault="006951A8" w:rsidP="006951A8">
      <w:pPr>
        <w:widowControl/>
        <w:autoSpaceDE/>
        <w:autoSpaceDN/>
        <w:adjustRightInd/>
        <w:spacing w:after="46"/>
        <w:ind w:right="38"/>
        <w:jc w:val="center"/>
        <w:rPr>
          <w:sz w:val="28"/>
          <w:szCs w:val="28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Default="006951A8" w:rsidP="00B64158">
      <w:pPr>
        <w:ind w:firstLine="567"/>
        <w:jc w:val="both"/>
        <w:rPr>
          <w:sz w:val="24"/>
          <w:szCs w:val="24"/>
        </w:rPr>
      </w:pPr>
    </w:p>
    <w:p w:rsidR="006951A8" w:rsidRPr="00B64158" w:rsidRDefault="006951A8" w:rsidP="00B64158">
      <w:pPr>
        <w:ind w:firstLine="567"/>
        <w:jc w:val="both"/>
        <w:rPr>
          <w:sz w:val="24"/>
          <w:szCs w:val="24"/>
        </w:rPr>
      </w:pPr>
    </w:p>
    <w:sectPr w:rsidR="006951A8" w:rsidRPr="00B64158" w:rsidSect="00837C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E96E5D"/>
    <w:multiLevelType w:val="multilevel"/>
    <w:tmpl w:val="870E9D6C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1DC2056"/>
    <w:multiLevelType w:val="multilevel"/>
    <w:tmpl w:val="7ADE2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6" w15:restartNumberingAfterBreak="0">
    <w:nsid w:val="2BBF0983"/>
    <w:multiLevelType w:val="hybridMultilevel"/>
    <w:tmpl w:val="15E0980C"/>
    <w:lvl w:ilvl="0" w:tplc="B1466872">
      <w:start w:val="1"/>
      <w:numFmt w:val="bullet"/>
      <w:lvlText w:val="-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6C8D3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3EE4C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EA65B6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03308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CABF32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504C6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0959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0A029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336213"/>
    <w:multiLevelType w:val="multilevel"/>
    <w:tmpl w:val="A1B4F30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1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868213D"/>
    <w:multiLevelType w:val="multilevel"/>
    <w:tmpl w:val="7ADE2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9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20" w15:restartNumberingAfterBreak="0">
    <w:nsid w:val="6EB973FB"/>
    <w:multiLevelType w:val="multilevel"/>
    <w:tmpl w:val="55A63478"/>
    <w:lvl w:ilvl="0">
      <w:start w:val="3"/>
      <w:numFmt w:val="decimal"/>
      <w:lvlText w:val="%1."/>
      <w:lvlJc w:val="left"/>
      <w:pPr>
        <w:ind w:left="1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88D092A"/>
    <w:multiLevelType w:val="multilevel"/>
    <w:tmpl w:val="8B46623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15"/>
  </w:num>
  <w:num w:numId="5">
    <w:abstractNumId w:val="0"/>
  </w:num>
  <w:num w:numId="6">
    <w:abstractNumId w:val="11"/>
  </w:num>
  <w:num w:numId="7">
    <w:abstractNumId w:val="19"/>
  </w:num>
  <w:num w:numId="8">
    <w:abstractNumId w:val="5"/>
  </w:num>
  <w:num w:numId="9">
    <w:abstractNumId w:val="14"/>
  </w:num>
  <w:num w:numId="10">
    <w:abstractNumId w:val="25"/>
  </w:num>
  <w:num w:numId="11">
    <w:abstractNumId w:val="1"/>
  </w:num>
  <w:num w:numId="12">
    <w:abstractNumId w:val="24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9"/>
  </w:num>
  <w:num w:numId="16">
    <w:abstractNumId w:val="3"/>
  </w:num>
  <w:num w:numId="17">
    <w:abstractNumId w:val="1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6"/>
  </w:num>
  <w:num w:numId="21">
    <w:abstractNumId w:val="22"/>
  </w:num>
  <w:num w:numId="22">
    <w:abstractNumId w:val="2"/>
  </w:num>
  <w:num w:numId="23">
    <w:abstractNumId w:val="7"/>
  </w:num>
  <w:num w:numId="24">
    <w:abstractNumId w:val="20"/>
  </w:num>
  <w:num w:numId="25">
    <w:abstractNumId w:val="6"/>
  </w:num>
  <w:num w:numId="26">
    <w:abstractNumId w:val="21"/>
  </w:num>
  <w:num w:numId="27">
    <w:abstractNumId w:val="4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134C6"/>
    <w:rsid w:val="00043170"/>
    <w:rsid w:val="00051B0A"/>
    <w:rsid w:val="00054EE8"/>
    <w:rsid w:val="00064255"/>
    <w:rsid w:val="00074BEC"/>
    <w:rsid w:val="000814D6"/>
    <w:rsid w:val="0008272A"/>
    <w:rsid w:val="000A5814"/>
    <w:rsid w:val="000C1383"/>
    <w:rsid w:val="00176B45"/>
    <w:rsid w:val="001A4C27"/>
    <w:rsid w:val="00251B67"/>
    <w:rsid w:val="00281C95"/>
    <w:rsid w:val="002C0799"/>
    <w:rsid w:val="00327CD6"/>
    <w:rsid w:val="00345E61"/>
    <w:rsid w:val="003573A5"/>
    <w:rsid w:val="00384685"/>
    <w:rsid w:val="003E4C02"/>
    <w:rsid w:val="004610A0"/>
    <w:rsid w:val="004638E4"/>
    <w:rsid w:val="004717AB"/>
    <w:rsid w:val="004B1FB1"/>
    <w:rsid w:val="004C024C"/>
    <w:rsid w:val="004F2D69"/>
    <w:rsid w:val="005571BF"/>
    <w:rsid w:val="0057397B"/>
    <w:rsid w:val="00592B7C"/>
    <w:rsid w:val="005A14C9"/>
    <w:rsid w:val="005A48EE"/>
    <w:rsid w:val="005C133F"/>
    <w:rsid w:val="005D684D"/>
    <w:rsid w:val="005E2158"/>
    <w:rsid w:val="00612F3B"/>
    <w:rsid w:val="00616261"/>
    <w:rsid w:val="00642E00"/>
    <w:rsid w:val="00681592"/>
    <w:rsid w:val="0068636F"/>
    <w:rsid w:val="00686D80"/>
    <w:rsid w:val="006951A8"/>
    <w:rsid w:val="006B652D"/>
    <w:rsid w:val="00705F26"/>
    <w:rsid w:val="00712BAA"/>
    <w:rsid w:val="0075031E"/>
    <w:rsid w:val="007D160B"/>
    <w:rsid w:val="007E5A5A"/>
    <w:rsid w:val="008300AD"/>
    <w:rsid w:val="00837C18"/>
    <w:rsid w:val="0084798D"/>
    <w:rsid w:val="008D0C1D"/>
    <w:rsid w:val="008E00C3"/>
    <w:rsid w:val="008E3EBE"/>
    <w:rsid w:val="009048B5"/>
    <w:rsid w:val="00924AB6"/>
    <w:rsid w:val="00934B7F"/>
    <w:rsid w:val="00937322"/>
    <w:rsid w:val="009563BF"/>
    <w:rsid w:val="009771D8"/>
    <w:rsid w:val="00982639"/>
    <w:rsid w:val="009B11B6"/>
    <w:rsid w:val="009C0DBC"/>
    <w:rsid w:val="009D0A88"/>
    <w:rsid w:val="009D106E"/>
    <w:rsid w:val="009E158A"/>
    <w:rsid w:val="009E7846"/>
    <w:rsid w:val="009F72A8"/>
    <w:rsid w:val="00A00230"/>
    <w:rsid w:val="00A02791"/>
    <w:rsid w:val="00A2675D"/>
    <w:rsid w:val="00A35CE8"/>
    <w:rsid w:val="00A6092B"/>
    <w:rsid w:val="00A63515"/>
    <w:rsid w:val="00A67C7B"/>
    <w:rsid w:val="00A75A43"/>
    <w:rsid w:val="00AC4E6F"/>
    <w:rsid w:val="00AC543C"/>
    <w:rsid w:val="00B00515"/>
    <w:rsid w:val="00B45B67"/>
    <w:rsid w:val="00B64158"/>
    <w:rsid w:val="00B823FF"/>
    <w:rsid w:val="00B8545C"/>
    <w:rsid w:val="00B93EE5"/>
    <w:rsid w:val="00BA32BC"/>
    <w:rsid w:val="00BB0A91"/>
    <w:rsid w:val="00BC1F18"/>
    <w:rsid w:val="00BD0BCA"/>
    <w:rsid w:val="00BF5EB4"/>
    <w:rsid w:val="00C55EC5"/>
    <w:rsid w:val="00C8433E"/>
    <w:rsid w:val="00C85CEE"/>
    <w:rsid w:val="00D1762C"/>
    <w:rsid w:val="00D41EA5"/>
    <w:rsid w:val="00D44918"/>
    <w:rsid w:val="00D60344"/>
    <w:rsid w:val="00D659BC"/>
    <w:rsid w:val="00D75BD1"/>
    <w:rsid w:val="00D82AC5"/>
    <w:rsid w:val="00DB2D92"/>
    <w:rsid w:val="00E068AA"/>
    <w:rsid w:val="00E12473"/>
    <w:rsid w:val="00E20F32"/>
    <w:rsid w:val="00E51BDD"/>
    <w:rsid w:val="00E84D4B"/>
    <w:rsid w:val="00F06AE2"/>
    <w:rsid w:val="00F83BA7"/>
    <w:rsid w:val="00F93546"/>
    <w:rsid w:val="00F96154"/>
    <w:rsid w:val="00FD6FDB"/>
    <w:rsid w:val="00FD7DD4"/>
    <w:rsid w:val="00FE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A4691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4B1FB1"/>
    <w:rPr>
      <w:rFonts w:cs="Times New Roman"/>
      <w:color w:val="04348A"/>
      <w:u w:val="single"/>
    </w:rPr>
  </w:style>
  <w:style w:type="paragraph" w:customStyle="1" w:styleId="10">
    <w:name w:val="Обычный1"/>
    <w:rsid w:val="00937322"/>
    <w:pPr>
      <w:spacing w:after="160" w:line="264" w:lineRule="auto"/>
    </w:pPr>
    <w:rPr>
      <w:rFonts w:asciiTheme="minorHAnsi" w:eastAsia="Times New Roman" w:hAnsiTheme="minorHAns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B692B-573F-41C7-BA2A-9AEF567E5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0</TotalTime>
  <Pages>17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2019-12-23T03:49:00Z</cp:lastPrinted>
  <dcterms:created xsi:type="dcterms:W3CDTF">2026-06-16T07:58:00Z</dcterms:created>
  <dcterms:modified xsi:type="dcterms:W3CDTF">2026-06-16T07:58:00Z</dcterms:modified>
</cp:coreProperties>
</file>