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701"/>
        <w:gridCol w:w="607"/>
        <w:gridCol w:w="1386"/>
        <w:gridCol w:w="4131"/>
      </w:tblGrid>
      <w:tr w:rsidR="007841CB" w:rsidTr="007841CB">
        <w:trPr>
          <w:cantSplit/>
          <w:trHeight w:val="2102"/>
        </w:trPr>
        <w:tc>
          <w:tcPr>
            <w:tcW w:w="3701" w:type="dxa"/>
            <w:hideMark/>
          </w:tcPr>
          <w:p w:rsidR="007841CB" w:rsidRDefault="007841CB">
            <w:pPr>
              <w:widowControl/>
              <w:autoSpaceDE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Муниципальный район</w:t>
            </w:r>
          </w:p>
          <w:p w:rsidR="007841CB" w:rsidRDefault="007841CB">
            <w:pPr>
              <w:widowControl/>
              <w:autoSpaceDE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7841CB" w:rsidRDefault="007841CB">
            <w:pPr>
              <w:widowControl/>
              <w:autoSpaceDE/>
              <w:adjustRightInd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7841CB" w:rsidRDefault="007841CB">
            <w:pPr>
              <w:widowControl/>
              <w:autoSpaceDE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1993" w:type="dxa"/>
            <w:gridSpan w:val="2"/>
            <w:hideMark/>
          </w:tcPr>
          <w:p w:rsidR="007841CB" w:rsidRDefault="007841CB">
            <w:pPr>
              <w:widowControl/>
              <w:autoSpaceDE/>
              <w:adjustRightInd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1181100" cy="1143000"/>
                  <wp:effectExtent l="0" t="0" r="0" b="0"/>
                  <wp:docPr id="1" name="Рисунок 1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  <w:hideMark/>
          </w:tcPr>
          <w:p w:rsidR="007841CB" w:rsidRDefault="007841CB">
            <w:pPr>
              <w:keepNext/>
              <w:widowControl/>
              <w:autoSpaceDE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7841CB" w:rsidRDefault="007841CB">
            <w:pPr>
              <w:keepNext/>
              <w:widowControl/>
              <w:autoSpaceDE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>«ЛЕНСКЭЙ ОРОЙУОНА»</w:t>
            </w:r>
          </w:p>
          <w:p w:rsidR="007841CB" w:rsidRDefault="007841CB">
            <w:pPr>
              <w:keepNext/>
              <w:widowControl/>
              <w:autoSpaceDE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7841CB" w:rsidRDefault="007841CB">
            <w:pPr>
              <w:widowControl/>
              <w:autoSpaceDE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  <w:proofErr w:type="spellEnd"/>
          </w:p>
        </w:tc>
      </w:tr>
      <w:tr w:rsidR="007841CB" w:rsidTr="007841CB">
        <w:trPr>
          <w:trHeight w:val="572"/>
        </w:trPr>
        <w:tc>
          <w:tcPr>
            <w:tcW w:w="4308" w:type="dxa"/>
            <w:gridSpan w:val="2"/>
            <w:hideMark/>
          </w:tcPr>
          <w:p w:rsidR="007841CB" w:rsidRDefault="007841CB">
            <w:pPr>
              <w:widowControl/>
              <w:autoSpaceDE/>
              <w:adjustRightInd/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5517" w:type="dxa"/>
            <w:gridSpan w:val="2"/>
            <w:hideMark/>
          </w:tcPr>
          <w:p w:rsidR="007841CB" w:rsidRDefault="007841CB">
            <w:pPr>
              <w:widowControl/>
              <w:autoSpaceDE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УУРААХ</w:t>
            </w:r>
          </w:p>
        </w:tc>
      </w:tr>
      <w:tr w:rsidR="007841CB" w:rsidTr="007841CB">
        <w:trPr>
          <w:trHeight w:val="497"/>
        </w:trPr>
        <w:tc>
          <w:tcPr>
            <w:tcW w:w="4308" w:type="dxa"/>
            <w:gridSpan w:val="2"/>
            <w:hideMark/>
          </w:tcPr>
          <w:p w:rsidR="007841CB" w:rsidRDefault="007841CB">
            <w:pPr>
              <w:widowControl/>
              <w:autoSpaceDE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Ленск</w:t>
            </w:r>
          </w:p>
        </w:tc>
        <w:tc>
          <w:tcPr>
            <w:tcW w:w="5517" w:type="dxa"/>
            <w:gridSpan w:val="2"/>
            <w:hideMark/>
          </w:tcPr>
          <w:p w:rsidR="007841CB" w:rsidRDefault="007841CB">
            <w:pPr>
              <w:widowControl/>
              <w:autoSpaceDE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proofErr w:type="spellStart"/>
            <w:r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к.</w:t>
            </w:r>
          </w:p>
        </w:tc>
      </w:tr>
      <w:tr w:rsidR="007841CB" w:rsidTr="007841CB">
        <w:trPr>
          <w:trHeight w:val="671"/>
        </w:trPr>
        <w:tc>
          <w:tcPr>
            <w:tcW w:w="9825" w:type="dxa"/>
            <w:gridSpan w:val="4"/>
            <w:hideMark/>
          </w:tcPr>
          <w:p w:rsidR="007841CB" w:rsidRDefault="005E0923" w:rsidP="005E0923">
            <w:pPr>
              <w:widowControl/>
              <w:autoSpaceDE/>
              <w:adjustRightInd/>
              <w:ind w:firstLine="322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от «26» июня </w:t>
            </w:r>
            <w:r w:rsidR="007841CB">
              <w:rPr>
                <w:b/>
                <w:snapToGrid w:val="0"/>
                <w:color w:val="000000"/>
                <w:sz w:val="28"/>
                <w:szCs w:val="28"/>
              </w:rPr>
              <w:t xml:space="preserve">2026 года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  </w:t>
            </w:r>
            <w:r w:rsidR="007841CB">
              <w:rPr>
                <w:b/>
                <w:snapToGrid w:val="0"/>
                <w:color w:val="000000"/>
                <w:sz w:val="28"/>
                <w:szCs w:val="28"/>
              </w:rPr>
              <w:t xml:space="preserve">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№ </w:t>
            </w:r>
            <w:r w:rsidRPr="005E0923">
              <w:rPr>
                <w:b/>
                <w:snapToGrid w:val="0"/>
                <w:color w:val="000000"/>
                <w:sz w:val="28"/>
                <w:szCs w:val="28"/>
              </w:rPr>
              <w:t>01-03-442/6</w:t>
            </w:r>
          </w:p>
        </w:tc>
      </w:tr>
    </w:tbl>
    <w:p w:rsidR="00547B93" w:rsidRPr="004D30A5" w:rsidRDefault="007841CB" w:rsidP="00547B93">
      <w:pPr>
        <w:widowControl/>
        <w:autoSpaceDE/>
        <w:autoSpaceDN/>
        <w:adjustRightInd/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 xml:space="preserve">Об утверждении </w:t>
      </w:r>
      <w:r w:rsidR="00547B93" w:rsidRPr="004D30A5">
        <w:rPr>
          <w:b/>
          <w:color w:val="000000"/>
          <w:sz w:val="28"/>
          <w:szCs w:val="28"/>
          <w:lang w:eastAsia="en-US"/>
        </w:rPr>
        <w:t>Положени</w:t>
      </w:r>
      <w:r>
        <w:rPr>
          <w:b/>
          <w:color w:val="000000"/>
          <w:sz w:val="28"/>
          <w:szCs w:val="28"/>
          <w:lang w:eastAsia="en-US"/>
        </w:rPr>
        <w:t>я</w:t>
      </w:r>
      <w:r w:rsidR="00547B93" w:rsidRPr="004D30A5">
        <w:rPr>
          <w:b/>
          <w:color w:val="000000"/>
          <w:sz w:val="28"/>
          <w:szCs w:val="28"/>
          <w:lang w:eastAsia="en-US"/>
        </w:rP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и лицами, замещающими эти должности</w:t>
      </w:r>
    </w:p>
    <w:p w:rsidR="00BB7EC8" w:rsidRPr="004D30A5" w:rsidRDefault="00BE46AD" w:rsidP="00DC53D5">
      <w:pPr>
        <w:widowControl/>
        <w:spacing w:before="240" w:line="360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4D30A5">
        <w:rPr>
          <w:rFonts w:eastAsia="Calibri"/>
          <w:bCs/>
          <w:sz w:val="28"/>
          <w:szCs w:val="28"/>
        </w:rPr>
        <w:t xml:space="preserve">Руководствуясь </w:t>
      </w:r>
      <w:r w:rsidR="00310492" w:rsidRPr="004D30A5">
        <w:rPr>
          <w:rFonts w:eastAsia="Calibri"/>
          <w:sz w:val="28"/>
          <w:szCs w:val="28"/>
        </w:rPr>
        <w:t>частью 7.1 статьи 8 Федерального закона от 25.12.2008 № 273-ФЗ «О противодействии коррупции»</w:t>
      </w:r>
      <w:r w:rsidR="00217764" w:rsidRPr="004D30A5">
        <w:rPr>
          <w:rFonts w:eastAsia="Calibri"/>
          <w:bCs/>
          <w:sz w:val="28"/>
          <w:szCs w:val="28"/>
        </w:rPr>
        <w:t xml:space="preserve">, </w:t>
      </w:r>
      <w:r w:rsidR="00DC53D5" w:rsidRPr="004D30A5">
        <w:rPr>
          <w:rFonts w:eastAsia="Calibri"/>
          <w:bCs/>
          <w:sz w:val="28"/>
          <w:szCs w:val="28"/>
        </w:rPr>
        <w:t xml:space="preserve">Федерального закона от 03.12.2012 N 230-ФЗ «О контроле за соответствием расходов лиц, замещающих государственные должности, и иных лиц их доходам», </w:t>
      </w:r>
      <w:r w:rsidR="00217764" w:rsidRPr="004D30A5">
        <w:rPr>
          <w:rFonts w:eastAsia="Calibri"/>
          <w:bCs/>
          <w:sz w:val="28"/>
          <w:szCs w:val="28"/>
        </w:rPr>
        <w:t>а также в целях реализации</w:t>
      </w:r>
      <w:r w:rsidRPr="004D30A5">
        <w:rPr>
          <w:rFonts w:eastAsia="Calibri"/>
          <w:bCs/>
          <w:sz w:val="28"/>
          <w:szCs w:val="28"/>
        </w:rPr>
        <w:t xml:space="preserve"> </w:t>
      </w:r>
      <w:r w:rsidR="00310492" w:rsidRPr="004D30A5">
        <w:rPr>
          <w:rFonts w:eastAsia="Calibri"/>
          <w:sz w:val="28"/>
          <w:szCs w:val="28"/>
        </w:rPr>
        <w:t>пункта 2 Постановления Правительства РФ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</w:r>
      <w:r w:rsidR="00547B93" w:rsidRPr="004D30A5">
        <w:rPr>
          <w:rFonts w:eastAsia="Calibri"/>
          <w:sz w:val="28"/>
          <w:szCs w:val="28"/>
        </w:rPr>
        <w:t>,</w:t>
      </w:r>
      <w:r w:rsidR="00310492" w:rsidRPr="004D30A5">
        <w:rPr>
          <w:rFonts w:eastAsia="Calibri"/>
          <w:sz w:val="28"/>
          <w:szCs w:val="28"/>
        </w:rPr>
        <w:t xml:space="preserve"> </w:t>
      </w:r>
      <w:r w:rsidR="00BB7EC8" w:rsidRPr="004D30A5">
        <w:rPr>
          <w:rFonts w:eastAsia="Calibri"/>
          <w:bCs/>
          <w:sz w:val="28"/>
          <w:szCs w:val="28"/>
        </w:rPr>
        <w:t>п о с т а н о в л я ю:</w:t>
      </w:r>
    </w:p>
    <w:p w:rsidR="00894878" w:rsidRPr="004D30A5" w:rsidRDefault="00BB7EC8" w:rsidP="00894878">
      <w:pPr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4D30A5">
        <w:rPr>
          <w:rFonts w:eastAsia="Calibri"/>
          <w:bCs/>
          <w:sz w:val="28"/>
          <w:szCs w:val="28"/>
        </w:rPr>
        <w:t xml:space="preserve">1.Утвердить </w:t>
      </w:r>
      <w:r w:rsidR="00FA356C" w:rsidRPr="004D30A5">
        <w:rPr>
          <w:color w:val="000000"/>
          <w:sz w:val="28"/>
          <w:szCs w:val="28"/>
          <w:lang w:eastAsia="en-US"/>
        </w:rPr>
        <w:t>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и лицами, замещающими эти должности</w:t>
      </w:r>
      <w:r w:rsidRPr="004D30A5">
        <w:rPr>
          <w:rFonts w:eastAsia="Calibri"/>
          <w:bCs/>
          <w:sz w:val="28"/>
          <w:szCs w:val="28"/>
        </w:rPr>
        <w:t xml:space="preserve">, согласно </w:t>
      </w:r>
      <w:r w:rsidR="009457A6" w:rsidRPr="004D30A5">
        <w:rPr>
          <w:rFonts w:eastAsia="Calibri"/>
          <w:bCs/>
          <w:sz w:val="28"/>
          <w:szCs w:val="28"/>
        </w:rPr>
        <w:t>приложению,</w:t>
      </w:r>
      <w:r w:rsidRPr="004D30A5">
        <w:rPr>
          <w:rFonts w:eastAsia="Calibri"/>
          <w:bCs/>
          <w:sz w:val="28"/>
          <w:szCs w:val="28"/>
        </w:rPr>
        <w:t xml:space="preserve"> к настоящему постановлению.</w:t>
      </w:r>
    </w:p>
    <w:p w:rsidR="00FA356C" w:rsidRPr="004D30A5" w:rsidRDefault="00FA356C" w:rsidP="008A6B6A">
      <w:pPr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4D30A5">
        <w:rPr>
          <w:rFonts w:eastAsia="Calibri"/>
          <w:bCs/>
          <w:sz w:val="28"/>
          <w:szCs w:val="28"/>
        </w:rPr>
        <w:t xml:space="preserve">2. Действие настоящего постановления распространяется на граждан, претендующих на замещение должностей руководителей муниципальных </w:t>
      </w:r>
      <w:r w:rsidRPr="004D30A5">
        <w:rPr>
          <w:rFonts w:eastAsia="Calibri"/>
          <w:bCs/>
          <w:sz w:val="28"/>
          <w:szCs w:val="28"/>
        </w:rPr>
        <w:lastRenderedPageBreak/>
        <w:t>учреждений и лиц, замещающих эти должности в сельских поселениях муниципальных образований в границах Ленского района Республики Саха (Якутия).</w:t>
      </w:r>
    </w:p>
    <w:p w:rsidR="008A6B6A" w:rsidRPr="004D30A5" w:rsidRDefault="00FA356C" w:rsidP="00FA356C">
      <w:pPr>
        <w:spacing w:line="360" w:lineRule="auto"/>
        <w:ind w:firstLine="709"/>
        <w:jc w:val="both"/>
        <w:rPr>
          <w:sz w:val="28"/>
          <w:szCs w:val="28"/>
        </w:rPr>
      </w:pPr>
      <w:r w:rsidRPr="004D30A5">
        <w:rPr>
          <w:sz w:val="28"/>
          <w:szCs w:val="28"/>
        </w:rPr>
        <w:t>3</w:t>
      </w:r>
      <w:r w:rsidR="00BB7EC8" w:rsidRPr="004D30A5">
        <w:rPr>
          <w:sz w:val="28"/>
          <w:szCs w:val="28"/>
        </w:rPr>
        <w:t>.</w:t>
      </w:r>
      <w:r w:rsidR="008A6B6A" w:rsidRPr="004D30A5">
        <w:t xml:space="preserve"> </w:t>
      </w:r>
      <w:r w:rsidR="008A6B6A" w:rsidRPr="004D30A5">
        <w:rPr>
          <w:sz w:val="28"/>
          <w:szCs w:val="28"/>
        </w:rPr>
        <w:t xml:space="preserve">Признать утратившими силу постановление от 05.11.2024 № 01-03-797/4 «Об утверждении Положения </w:t>
      </w:r>
      <w:r w:rsidRPr="004D30A5">
        <w:rPr>
          <w:sz w:val="28"/>
          <w:szCs w:val="28"/>
        </w:rPr>
        <w:t>о проверке достоверности и полноты сведений о доходах, расходах, об имуществе и обязательствах имущественного характера, предоставляемые гражданами, претендующими на замещение должности руководителя муниципального учреждения, а также замещающими должность руководителя муниципального учреждения</w:t>
      </w:r>
      <w:r w:rsidR="008A6B6A" w:rsidRPr="004D30A5">
        <w:rPr>
          <w:sz w:val="28"/>
          <w:szCs w:val="28"/>
        </w:rPr>
        <w:t>», постановление от 27.02.2025 №01-03-137/5 «О внесении изменений в постановление главы от 05.11.2024 № 01-03-797/4»</w:t>
      </w:r>
    </w:p>
    <w:p w:rsidR="00894878" w:rsidRPr="004D30A5" w:rsidRDefault="00FA356C" w:rsidP="00894878">
      <w:pPr>
        <w:spacing w:line="360" w:lineRule="auto"/>
        <w:ind w:firstLine="709"/>
        <w:jc w:val="both"/>
        <w:rPr>
          <w:color w:val="000000"/>
          <w:sz w:val="28"/>
          <w:szCs w:val="28"/>
          <w:lang w:eastAsia="en-US"/>
        </w:rPr>
      </w:pPr>
      <w:r w:rsidRPr="004D30A5">
        <w:rPr>
          <w:sz w:val="28"/>
          <w:szCs w:val="28"/>
        </w:rPr>
        <w:t>4</w:t>
      </w:r>
      <w:r w:rsidR="008A6B6A" w:rsidRPr="004D30A5">
        <w:rPr>
          <w:sz w:val="28"/>
          <w:szCs w:val="28"/>
        </w:rPr>
        <w:t xml:space="preserve">. </w:t>
      </w:r>
      <w:r w:rsidR="00BB7EC8" w:rsidRPr="004D30A5">
        <w:rPr>
          <w:sz w:val="28"/>
          <w:szCs w:val="28"/>
        </w:rPr>
        <w:t>Главному специалисту управления делами (</w:t>
      </w:r>
      <w:r w:rsidR="007841CB">
        <w:rPr>
          <w:sz w:val="28"/>
          <w:szCs w:val="28"/>
        </w:rPr>
        <w:t>Павлова О.Д</w:t>
      </w:r>
      <w:r w:rsidR="00BB7EC8" w:rsidRPr="004D30A5">
        <w:rPr>
          <w:sz w:val="28"/>
          <w:szCs w:val="28"/>
        </w:rPr>
        <w:t xml:space="preserve">.) опубликовать настоящее постановление в средствах массовой информации и разместить на официальном сайте администрации муниципального </w:t>
      </w:r>
      <w:r w:rsidR="008430D3" w:rsidRPr="004D30A5">
        <w:rPr>
          <w:sz w:val="28"/>
          <w:szCs w:val="28"/>
        </w:rPr>
        <w:t>района</w:t>
      </w:r>
      <w:r w:rsidR="00BB7EC8" w:rsidRPr="004D30A5">
        <w:rPr>
          <w:sz w:val="28"/>
          <w:szCs w:val="28"/>
        </w:rPr>
        <w:t xml:space="preserve"> «Ленский район».</w:t>
      </w:r>
    </w:p>
    <w:p w:rsidR="00894878" w:rsidRPr="004D30A5" w:rsidRDefault="00FA356C" w:rsidP="00894878">
      <w:pPr>
        <w:spacing w:line="360" w:lineRule="auto"/>
        <w:ind w:firstLine="709"/>
        <w:jc w:val="both"/>
        <w:rPr>
          <w:color w:val="000000"/>
          <w:sz w:val="28"/>
          <w:szCs w:val="28"/>
          <w:lang w:eastAsia="en-US"/>
        </w:rPr>
      </w:pPr>
      <w:r w:rsidRPr="004D30A5">
        <w:rPr>
          <w:rFonts w:eastAsiaTheme="minorHAnsi"/>
          <w:sz w:val="28"/>
          <w:szCs w:val="28"/>
          <w:lang w:eastAsia="en-US"/>
        </w:rPr>
        <w:t>5</w:t>
      </w:r>
      <w:r w:rsidR="00BB7EC8" w:rsidRPr="004D30A5">
        <w:rPr>
          <w:rFonts w:eastAsiaTheme="minorHAnsi"/>
          <w:sz w:val="28"/>
          <w:szCs w:val="28"/>
          <w:lang w:eastAsia="en-US"/>
        </w:rPr>
        <w:t>. Настоящее постановление вступает в силу с момента официального опубликования.</w:t>
      </w:r>
    </w:p>
    <w:p w:rsidR="00894878" w:rsidRPr="004D30A5" w:rsidRDefault="00FA356C" w:rsidP="00894878">
      <w:pPr>
        <w:spacing w:line="360" w:lineRule="auto"/>
        <w:ind w:firstLine="709"/>
        <w:jc w:val="both"/>
        <w:rPr>
          <w:sz w:val="28"/>
          <w:szCs w:val="28"/>
        </w:rPr>
      </w:pPr>
      <w:r w:rsidRPr="004D30A5">
        <w:rPr>
          <w:sz w:val="28"/>
          <w:szCs w:val="28"/>
        </w:rPr>
        <w:t>6</w:t>
      </w:r>
      <w:r w:rsidR="008A6B6A" w:rsidRPr="004D30A5">
        <w:rPr>
          <w:sz w:val="28"/>
          <w:szCs w:val="28"/>
        </w:rPr>
        <w:t>.</w:t>
      </w:r>
      <w:r w:rsidR="008A6B6A" w:rsidRPr="004D30A5">
        <w:t xml:space="preserve"> </w:t>
      </w:r>
      <w:r w:rsidR="0095347C" w:rsidRPr="004D30A5">
        <w:rPr>
          <w:sz w:val="28"/>
          <w:szCs w:val="28"/>
        </w:rPr>
        <w:t>Контроль исполнения настоящего постановления оставляю за собой.</w:t>
      </w:r>
    </w:p>
    <w:p w:rsidR="008A6B6A" w:rsidRPr="004D30A5" w:rsidRDefault="008A6B6A" w:rsidP="00894878">
      <w:pPr>
        <w:spacing w:line="360" w:lineRule="auto"/>
        <w:ind w:firstLine="709"/>
        <w:jc w:val="both"/>
        <w:rPr>
          <w:color w:val="000000"/>
          <w:sz w:val="28"/>
          <w:szCs w:val="28"/>
          <w:lang w:eastAsia="en-US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7"/>
        <w:gridCol w:w="5104"/>
      </w:tblGrid>
      <w:tr w:rsidR="008E3EBE" w:rsidRPr="004D30A5" w:rsidTr="00E90571">
        <w:trPr>
          <w:trHeight w:val="471"/>
        </w:trPr>
        <w:tc>
          <w:tcPr>
            <w:tcW w:w="4677" w:type="dxa"/>
          </w:tcPr>
          <w:p w:rsidR="008E3EBE" w:rsidRPr="004D30A5" w:rsidRDefault="00DC53D5" w:rsidP="00894878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4D30A5">
              <w:rPr>
                <w:b/>
                <w:sz w:val="28"/>
                <w:szCs w:val="28"/>
              </w:rPr>
              <w:t>Глава</w:t>
            </w:r>
            <w:r w:rsidR="005E0923">
              <w:rPr>
                <w:b/>
                <w:sz w:val="28"/>
                <w:szCs w:val="28"/>
              </w:rPr>
              <w:t xml:space="preserve">                                              п/п</w:t>
            </w:r>
          </w:p>
        </w:tc>
        <w:tc>
          <w:tcPr>
            <w:tcW w:w="5104" w:type="dxa"/>
          </w:tcPr>
          <w:p w:rsidR="008E3EBE" w:rsidRPr="004D30A5" w:rsidRDefault="00DC53D5" w:rsidP="00E90571">
            <w:pPr>
              <w:keepNext/>
              <w:widowControl/>
              <w:autoSpaceDE/>
              <w:autoSpaceDN/>
              <w:adjustRightInd/>
              <w:jc w:val="right"/>
              <w:outlineLvl w:val="1"/>
              <w:rPr>
                <w:b/>
                <w:sz w:val="28"/>
                <w:szCs w:val="28"/>
              </w:rPr>
            </w:pPr>
            <w:r w:rsidRPr="004D30A5">
              <w:rPr>
                <w:b/>
                <w:sz w:val="28"/>
                <w:szCs w:val="28"/>
              </w:rPr>
              <w:t>А.В. Черепанов</w:t>
            </w:r>
          </w:p>
        </w:tc>
      </w:tr>
    </w:tbl>
    <w:p w:rsidR="00D976EA" w:rsidRPr="004D30A5" w:rsidRDefault="00D976EA" w:rsidP="008430D3">
      <w:pPr>
        <w:jc w:val="center"/>
        <w:rPr>
          <w:sz w:val="28"/>
          <w:szCs w:val="28"/>
        </w:rPr>
      </w:pPr>
    </w:p>
    <w:p w:rsidR="00DC53D5" w:rsidRPr="004D30A5" w:rsidRDefault="00DC53D5">
      <w:pPr>
        <w:widowControl/>
        <w:autoSpaceDE/>
        <w:autoSpaceDN/>
        <w:adjustRightInd/>
        <w:rPr>
          <w:sz w:val="28"/>
          <w:szCs w:val="28"/>
        </w:rPr>
      </w:pPr>
      <w:r w:rsidRPr="004D30A5">
        <w:rPr>
          <w:sz w:val="28"/>
          <w:szCs w:val="28"/>
        </w:rPr>
        <w:br w:type="page"/>
      </w:r>
    </w:p>
    <w:p w:rsidR="00BB7EC8" w:rsidRPr="004D30A5" w:rsidRDefault="008430D3" w:rsidP="00FA3197">
      <w:pPr>
        <w:jc w:val="right"/>
        <w:rPr>
          <w:sz w:val="28"/>
          <w:szCs w:val="28"/>
        </w:rPr>
      </w:pPr>
      <w:r w:rsidRPr="004D30A5">
        <w:rPr>
          <w:sz w:val="28"/>
          <w:szCs w:val="28"/>
        </w:rPr>
        <w:lastRenderedPageBreak/>
        <w:t>Приложение</w:t>
      </w:r>
      <w:r w:rsidR="00BB7EC8" w:rsidRPr="004D30A5">
        <w:rPr>
          <w:sz w:val="28"/>
          <w:szCs w:val="28"/>
        </w:rPr>
        <w:t xml:space="preserve"> </w:t>
      </w:r>
    </w:p>
    <w:p w:rsidR="00BB7EC8" w:rsidRPr="004D30A5" w:rsidRDefault="00BB7EC8" w:rsidP="00BB7EC8">
      <w:pPr>
        <w:jc w:val="right"/>
        <w:rPr>
          <w:sz w:val="28"/>
          <w:szCs w:val="28"/>
        </w:rPr>
      </w:pPr>
      <w:r w:rsidRPr="004D30A5">
        <w:rPr>
          <w:sz w:val="28"/>
          <w:szCs w:val="28"/>
        </w:rPr>
        <w:t>к постановлению главы</w:t>
      </w:r>
    </w:p>
    <w:p w:rsidR="00BB7EC8" w:rsidRPr="004D30A5" w:rsidRDefault="00BB7EC8" w:rsidP="00BB7EC8">
      <w:pPr>
        <w:jc w:val="right"/>
        <w:rPr>
          <w:sz w:val="28"/>
          <w:szCs w:val="28"/>
        </w:rPr>
      </w:pPr>
      <w:r w:rsidRPr="004D30A5">
        <w:rPr>
          <w:sz w:val="28"/>
          <w:szCs w:val="28"/>
        </w:rPr>
        <w:t>от</w:t>
      </w:r>
      <w:r w:rsidR="005E0923">
        <w:rPr>
          <w:sz w:val="28"/>
          <w:szCs w:val="28"/>
        </w:rPr>
        <w:t xml:space="preserve"> 26 июня 2026 г. </w:t>
      </w:r>
    </w:p>
    <w:p w:rsidR="00BB7EC8" w:rsidRPr="004D30A5" w:rsidRDefault="00BB7EC8" w:rsidP="00FF5AE2">
      <w:pPr>
        <w:jc w:val="right"/>
        <w:rPr>
          <w:sz w:val="28"/>
          <w:szCs w:val="28"/>
        </w:rPr>
      </w:pPr>
      <w:r w:rsidRPr="004D30A5">
        <w:rPr>
          <w:sz w:val="28"/>
          <w:szCs w:val="28"/>
        </w:rPr>
        <w:t>№</w:t>
      </w:r>
      <w:r w:rsidR="005E0923">
        <w:rPr>
          <w:sz w:val="28"/>
          <w:szCs w:val="28"/>
        </w:rPr>
        <w:t>01-03-442</w:t>
      </w:r>
      <w:r w:rsidR="00D777B9">
        <w:rPr>
          <w:sz w:val="28"/>
          <w:szCs w:val="28"/>
        </w:rPr>
        <w:t>/6</w:t>
      </w:r>
      <w:bookmarkStart w:id="0" w:name="_GoBack"/>
      <w:bookmarkEnd w:id="0"/>
    </w:p>
    <w:p w:rsidR="00BB7EC8" w:rsidRPr="004D30A5" w:rsidRDefault="00BB7EC8" w:rsidP="00894878">
      <w:pPr>
        <w:jc w:val="right"/>
        <w:rPr>
          <w:b/>
          <w:sz w:val="28"/>
          <w:szCs w:val="28"/>
        </w:rPr>
      </w:pPr>
    </w:p>
    <w:p w:rsidR="00FA356C" w:rsidRPr="004D30A5" w:rsidRDefault="00FA356C" w:rsidP="00547B93">
      <w:pPr>
        <w:widowControl/>
        <w:autoSpaceDE/>
        <w:autoSpaceDN/>
        <w:adjustRightInd/>
        <w:jc w:val="center"/>
        <w:rPr>
          <w:b/>
          <w:color w:val="000000"/>
          <w:sz w:val="28"/>
          <w:szCs w:val="28"/>
          <w:lang w:eastAsia="en-US"/>
        </w:rPr>
      </w:pPr>
      <w:r w:rsidRPr="004D30A5">
        <w:rPr>
          <w:b/>
          <w:color w:val="000000"/>
          <w:sz w:val="28"/>
          <w:szCs w:val="28"/>
          <w:lang w:eastAsia="en-US"/>
        </w:rPr>
        <w:t>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и лицами, замещающими эти должности</w:t>
      </w:r>
    </w:p>
    <w:p w:rsidR="008F103D" w:rsidRPr="004D30A5" w:rsidRDefault="008F103D" w:rsidP="00547B93">
      <w:pPr>
        <w:widowControl/>
        <w:autoSpaceDE/>
        <w:autoSpaceDN/>
        <w:adjustRightInd/>
        <w:spacing w:before="240" w:after="4" w:line="360" w:lineRule="auto"/>
        <w:ind w:firstLine="708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1. Настоящим Положением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муниципальных учреждений, и лицами, замещающими должность руководителя муниципального учреждения, сведений о доходах, об имуществе и обязательствах имущественного характера, предусмотренных Федеральным законом «О противодействии коррупции» (далее - проверка)</w:t>
      </w:r>
    </w:p>
    <w:p w:rsidR="00894878" w:rsidRPr="004D30A5" w:rsidRDefault="008F103D" w:rsidP="008F103D">
      <w:pPr>
        <w:widowControl/>
        <w:autoSpaceDE/>
        <w:autoSpaceDN/>
        <w:adjustRightInd/>
        <w:spacing w:after="4" w:line="360" w:lineRule="auto"/>
        <w:ind w:right="-23" w:firstLine="708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 xml:space="preserve">2. </w:t>
      </w:r>
      <w:r w:rsidR="00894878" w:rsidRPr="004D30A5">
        <w:rPr>
          <w:color w:val="000000"/>
          <w:sz w:val="28"/>
          <w:szCs w:val="22"/>
          <w:lang w:eastAsia="en-US"/>
        </w:rPr>
        <w:t>Проверка, предусмотренная пунктом 1 настоящего Положения, осуществляется по решению руководителя</w:t>
      </w:r>
      <w:r w:rsidR="00757A3C">
        <w:rPr>
          <w:color w:val="000000"/>
          <w:sz w:val="28"/>
          <w:szCs w:val="22"/>
          <w:lang w:eastAsia="en-US"/>
        </w:rPr>
        <w:t xml:space="preserve"> органа местного самоуправления</w:t>
      </w:r>
      <w:r w:rsidR="00894878" w:rsidRPr="004D30A5">
        <w:rPr>
          <w:color w:val="000000"/>
          <w:sz w:val="28"/>
          <w:szCs w:val="22"/>
          <w:lang w:eastAsia="en-US"/>
        </w:rPr>
        <w:t>: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2.1. Решение принимается отдельно в отношении каждого гражданина, претендующего на замещение должности руководителя муниципального учреждения или лица, замещающего данную должность, и оформляется в письменной форме распоряжением руководителя органа местного самоуправления;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2.2. Проверка, преду</w:t>
      </w:r>
      <w:r w:rsidR="00BE2E79" w:rsidRPr="004D30A5">
        <w:rPr>
          <w:color w:val="000000"/>
          <w:sz w:val="28"/>
          <w:szCs w:val="22"/>
          <w:lang w:eastAsia="en-US"/>
        </w:rPr>
        <w:t xml:space="preserve">смотренная пунктом 1 </w:t>
      </w:r>
      <w:r w:rsidR="00441FD5" w:rsidRPr="004D30A5">
        <w:rPr>
          <w:color w:val="000000"/>
          <w:sz w:val="28"/>
          <w:szCs w:val="22"/>
          <w:lang w:eastAsia="en-US"/>
        </w:rPr>
        <w:t>настоящего Положения,</w:t>
      </w:r>
      <w:r w:rsidRPr="004D30A5">
        <w:rPr>
          <w:color w:val="000000"/>
          <w:sz w:val="28"/>
          <w:szCs w:val="22"/>
          <w:lang w:eastAsia="en-US"/>
        </w:rPr>
        <w:t xml:space="preserve"> осуществляется </w:t>
      </w:r>
      <w:r w:rsidR="00C548F9" w:rsidRPr="004D30A5">
        <w:rPr>
          <w:color w:val="000000"/>
          <w:sz w:val="28"/>
          <w:szCs w:val="22"/>
          <w:lang w:eastAsia="en-US"/>
        </w:rPr>
        <w:t xml:space="preserve">ответственным лицом за организацию работы по профилактике коррупционных и иных правонарушений в администрации </w:t>
      </w:r>
      <w:r w:rsidRPr="004D30A5">
        <w:rPr>
          <w:color w:val="000000"/>
          <w:sz w:val="28"/>
          <w:szCs w:val="22"/>
          <w:lang w:eastAsia="en-US"/>
        </w:rPr>
        <w:t>муниципального района «Ленский район» (далее —</w:t>
      </w:r>
      <w:r w:rsidR="00217764" w:rsidRPr="004D30A5">
        <w:rPr>
          <w:color w:val="000000"/>
          <w:sz w:val="28"/>
          <w:szCs w:val="22"/>
          <w:lang w:eastAsia="en-US"/>
        </w:rPr>
        <w:t xml:space="preserve"> </w:t>
      </w:r>
      <w:r w:rsidR="00C548F9" w:rsidRPr="004D30A5">
        <w:rPr>
          <w:color w:val="000000"/>
          <w:sz w:val="28"/>
          <w:szCs w:val="22"/>
          <w:lang w:eastAsia="en-US"/>
        </w:rPr>
        <w:t>ответственное лицо за организацию работы по профилактике коррупционных и иных правонарушений</w:t>
      </w:r>
      <w:r w:rsidRPr="004D30A5">
        <w:rPr>
          <w:color w:val="000000"/>
          <w:sz w:val="28"/>
          <w:szCs w:val="22"/>
          <w:lang w:eastAsia="en-US"/>
        </w:rPr>
        <w:t>).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lastRenderedPageBreak/>
        <w:t xml:space="preserve">3. </w:t>
      </w:r>
      <w:r w:rsidR="00C548F9" w:rsidRPr="004D30A5">
        <w:rPr>
          <w:color w:val="000000"/>
          <w:sz w:val="28"/>
          <w:szCs w:val="22"/>
          <w:lang w:eastAsia="en-US"/>
        </w:rPr>
        <w:t xml:space="preserve">Ответственное лицо за организацию работы по профилактике коррупционных и иных правонарушений </w:t>
      </w:r>
      <w:r w:rsidR="00217764" w:rsidRPr="004D30A5">
        <w:rPr>
          <w:color w:val="000000"/>
          <w:sz w:val="28"/>
          <w:szCs w:val="22"/>
          <w:lang w:eastAsia="en-US"/>
        </w:rPr>
        <w:t xml:space="preserve">по </w:t>
      </w:r>
      <w:r w:rsidRPr="004D30A5">
        <w:rPr>
          <w:color w:val="000000"/>
          <w:sz w:val="28"/>
          <w:szCs w:val="22"/>
          <w:lang w:eastAsia="en-US"/>
        </w:rPr>
        <w:t>решению уполномоченных лиц осуществляет проверку: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 xml:space="preserve">3.1. достоверности и полноты сведений </w:t>
      </w:r>
      <w:r w:rsidR="00751BCE" w:rsidRPr="004D30A5">
        <w:rPr>
          <w:color w:val="000000"/>
          <w:sz w:val="28"/>
          <w:szCs w:val="22"/>
          <w:lang w:eastAsia="en-US"/>
        </w:rPr>
        <w:t>о доходах, об имуществе и обязательствах имущественного характера</w:t>
      </w:r>
      <w:r w:rsidRPr="004D30A5">
        <w:rPr>
          <w:color w:val="000000"/>
          <w:sz w:val="28"/>
          <w:szCs w:val="22"/>
          <w:lang w:eastAsia="en-US"/>
        </w:rPr>
        <w:t>, представляемых претендующими на замещение должности руководителя муниципального учреждения, назначение на которые, освобождение от которых осуществляется руководителем органа местного самоуправления, а также сведений, представляемых указанными гражданами в соответствии с нормативными актами Российской Федерации и Республики Саха (Якутия).</w:t>
      </w:r>
    </w:p>
    <w:p w:rsidR="00894878" w:rsidRPr="004D30A5" w:rsidRDefault="00894878" w:rsidP="00751BCE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 xml:space="preserve">3.2. достоверности и полноты сведений </w:t>
      </w:r>
      <w:r w:rsidR="00751BCE" w:rsidRPr="004D30A5">
        <w:rPr>
          <w:color w:val="000000"/>
          <w:sz w:val="28"/>
          <w:szCs w:val="22"/>
          <w:lang w:eastAsia="en-US"/>
        </w:rPr>
        <w:t>о доходах, об имуществе и обязательствах имущественного характера</w:t>
      </w:r>
      <w:r w:rsidRPr="004D30A5">
        <w:rPr>
          <w:color w:val="000000"/>
          <w:sz w:val="28"/>
          <w:szCs w:val="22"/>
          <w:lang w:eastAsia="en-US"/>
        </w:rPr>
        <w:t>, представляемых руководителями муниципальных учрежде</w:t>
      </w:r>
      <w:r w:rsidR="00751BCE" w:rsidRPr="004D30A5">
        <w:rPr>
          <w:color w:val="000000"/>
          <w:sz w:val="28"/>
          <w:szCs w:val="22"/>
          <w:lang w:eastAsia="en-US"/>
        </w:rPr>
        <w:t>ний в случае возникновения оснований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доходам».</w:t>
      </w:r>
    </w:p>
    <w:p w:rsidR="005A04FC" w:rsidRPr="004D30A5" w:rsidRDefault="005A04FC" w:rsidP="005A04FC">
      <w:pPr>
        <w:widowControl/>
        <w:tabs>
          <w:tab w:val="right" w:pos="9785"/>
        </w:tabs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5A04FC" w:rsidRPr="004D30A5" w:rsidRDefault="005A04FC" w:rsidP="005A04FC">
      <w:pPr>
        <w:widowControl/>
        <w:tabs>
          <w:tab w:val="right" w:pos="9785"/>
        </w:tabs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5A04FC" w:rsidRPr="004D30A5" w:rsidRDefault="005A04FC" w:rsidP="005A04FC">
      <w:pPr>
        <w:widowControl/>
        <w:tabs>
          <w:tab w:val="right" w:pos="9785"/>
        </w:tabs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б) должностным лицом, ответственным за работу по профилактике коррупционных и иных правонарушений;</w:t>
      </w:r>
    </w:p>
    <w:p w:rsidR="005A04FC" w:rsidRPr="004D30A5" w:rsidRDefault="005A04FC" w:rsidP="005A04FC">
      <w:pPr>
        <w:widowControl/>
        <w:tabs>
          <w:tab w:val="right" w:pos="9785"/>
        </w:tabs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5A04FC" w:rsidRPr="004D30A5" w:rsidRDefault="005A04FC" w:rsidP="005A04FC">
      <w:pPr>
        <w:widowControl/>
        <w:tabs>
          <w:tab w:val="right" w:pos="9785"/>
        </w:tabs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г) Общественной палатой Российской Федерации;</w:t>
      </w:r>
    </w:p>
    <w:p w:rsidR="005A04FC" w:rsidRPr="004D30A5" w:rsidRDefault="005A04FC" w:rsidP="005A04FC">
      <w:pPr>
        <w:widowControl/>
        <w:tabs>
          <w:tab w:val="right" w:pos="9785"/>
        </w:tabs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д) общероссийскими средствами массовой информации.</w:t>
      </w:r>
    </w:p>
    <w:p w:rsidR="00894878" w:rsidRPr="004D30A5" w:rsidRDefault="00EE2C9E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lastRenderedPageBreak/>
        <w:t>5. Информация анонимного характера не может служить основанием для проверки.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 xml:space="preserve">6. </w:t>
      </w:r>
      <w:r w:rsidR="00EE2C9E" w:rsidRPr="004D30A5">
        <w:rPr>
          <w:color w:val="000000"/>
          <w:sz w:val="28"/>
          <w:szCs w:val="22"/>
          <w:lang w:eastAsia="en-US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90 дней учредителем </w:t>
      </w:r>
      <w:r w:rsidR="00271E9C" w:rsidRPr="004D30A5">
        <w:rPr>
          <w:color w:val="000000"/>
          <w:sz w:val="28"/>
          <w:szCs w:val="22"/>
          <w:lang w:eastAsia="en-US"/>
        </w:rPr>
        <w:t>муниципального</w:t>
      </w:r>
      <w:r w:rsidR="00EE2C9E" w:rsidRPr="004D30A5">
        <w:rPr>
          <w:color w:val="000000"/>
          <w:sz w:val="28"/>
          <w:szCs w:val="22"/>
          <w:lang w:eastAsia="en-US"/>
        </w:rPr>
        <w:t xml:space="preserve"> учреждения или лицом, которому такие полномочия предоставлены учредителем.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 xml:space="preserve">7. При осуществлении проверки </w:t>
      </w:r>
      <w:r w:rsidR="00C548F9" w:rsidRPr="004D30A5">
        <w:rPr>
          <w:color w:val="000000"/>
          <w:sz w:val="28"/>
          <w:szCs w:val="22"/>
          <w:lang w:eastAsia="en-US"/>
        </w:rPr>
        <w:t xml:space="preserve">ответственное лицо за организацию работы по профилактике коррупционных и иных правонарушений </w:t>
      </w:r>
      <w:r w:rsidRPr="004D30A5">
        <w:rPr>
          <w:color w:val="000000"/>
          <w:sz w:val="28"/>
          <w:szCs w:val="22"/>
          <w:lang w:eastAsia="en-US"/>
        </w:rPr>
        <w:t>вправе:</w:t>
      </w:r>
    </w:p>
    <w:p w:rsidR="00A35615" w:rsidRPr="004D30A5" w:rsidRDefault="00A35615" w:rsidP="00A35615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а) 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</w:t>
      </w:r>
    </w:p>
    <w:p w:rsidR="00A35615" w:rsidRPr="004D30A5" w:rsidRDefault="00A35615" w:rsidP="00A35615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б) 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</w:p>
    <w:p w:rsidR="00A35615" w:rsidRPr="004D30A5" w:rsidRDefault="00A35615" w:rsidP="00A35615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в) 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C22154">
        <w:rPr>
          <w:color w:val="000000"/>
          <w:sz w:val="28"/>
          <w:szCs w:val="22"/>
          <w:lang w:eastAsia="en-US"/>
        </w:rPr>
        <w:t xml:space="preserve">г) направлять в установленном порядке запрос в органы прокуратуры Российской Федерации, иные федеральные государственные органы, государственные органы Республики Саха (Якутия) (кроме федеральных органов исполнительной власти, уполномоченных на осуществление деятельности), территориальные органы федеральных </w:t>
      </w:r>
      <w:r w:rsidR="00C22154" w:rsidRPr="00C22154">
        <w:rPr>
          <w:color w:val="000000"/>
          <w:sz w:val="28"/>
          <w:szCs w:val="22"/>
          <w:lang w:eastAsia="en-US"/>
        </w:rPr>
        <w:t>госу</w:t>
      </w:r>
      <w:r w:rsidRPr="00C22154">
        <w:rPr>
          <w:color w:val="000000"/>
          <w:sz w:val="28"/>
          <w:szCs w:val="22"/>
          <w:lang w:eastAsia="en-US"/>
        </w:rPr>
        <w:t xml:space="preserve">дарственных органов, органы местного самоуправления, на предприятия, учреждения, организации и общественные объединения (далее государственные органы и организации) об имеющихся у них сведениях: о доходах, расходах, об имуществе и обязательствах имущественного характера гражданина или </w:t>
      </w:r>
      <w:r w:rsidRPr="00C22154">
        <w:rPr>
          <w:color w:val="000000"/>
          <w:sz w:val="28"/>
          <w:szCs w:val="22"/>
          <w:lang w:eastAsia="en-US"/>
        </w:rPr>
        <w:lastRenderedPageBreak/>
        <w:t>руководителей муниципальных учреждений, его супруги (супруга) и несовершеннолетних детей; о достоверности и полноте сведений, представленных гражданином в соответствий с нормативными правовыми актами Российской Федерации, Республики Саха (Якутия);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 xml:space="preserve">д) обращаться к руководителю органа местного самоуправления о направлении запроса в федеральные органы исполнительной власти уполномоченные на осуществление оперативно-розыскной деятельности, в соответствии с пунктом 4 статьи 7 Федерального закона от 12 августа 1995 </w:t>
      </w:r>
      <w:r w:rsidR="00DC53D5" w:rsidRPr="004D30A5">
        <w:rPr>
          <w:color w:val="000000"/>
          <w:sz w:val="28"/>
          <w:szCs w:val="22"/>
          <w:lang w:eastAsia="en-US"/>
        </w:rPr>
        <w:t xml:space="preserve">№ 144-ФЗ </w:t>
      </w:r>
      <w:r w:rsidRPr="004D30A5">
        <w:rPr>
          <w:color w:val="000000"/>
          <w:sz w:val="28"/>
          <w:szCs w:val="22"/>
          <w:lang w:eastAsia="en-US"/>
        </w:rPr>
        <w:t xml:space="preserve">«Об оперативно-розыскной деятельности»; 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е) наводить справки у физических лиц и получать от них информацию с их согласия.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8. В запросе, предусмотренном подпунктом «г» пункта 7 настоящего Положения, указываются: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 xml:space="preserve">а) фамилия, имя, отчество руководителя государственного органа или организации, в которые направляется запрос; 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б) нормативный правовой акт, на основании которого направляется запрос;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DA4D29">
        <w:rPr>
          <w:color w:val="000000"/>
          <w:sz w:val="28"/>
          <w:szCs w:val="22"/>
          <w:lang w:eastAsia="en-US"/>
        </w:rPr>
        <w:t xml:space="preserve">в) фамилия, имя, отчество, дата и место рождения, место регистрации, и (или) пребывания, должность и </w:t>
      </w:r>
      <w:r w:rsidRPr="00DA4D29">
        <w:rPr>
          <w:sz w:val="28"/>
          <w:szCs w:val="22"/>
          <w:lang w:eastAsia="en-US"/>
        </w:rPr>
        <w:t>место работы лица</w:t>
      </w:r>
      <w:r w:rsidRPr="00DA4D29">
        <w:rPr>
          <w:color w:val="000000"/>
          <w:sz w:val="28"/>
          <w:szCs w:val="22"/>
          <w:lang w:eastAsia="en-US"/>
        </w:rPr>
        <w:t xml:space="preserve">, замещающего должность руководителя муниципального учреждения, его супруги (супруга) и детей, сведения о доходах, расходах, об имуществе и обязательствах имущественного характера гражданина, представившего сведения в соответствии с нормативными правовыми актами Российской Федерации и </w:t>
      </w:r>
      <w:r w:rsidR="00DC53D5" w:rsidRPr="00DA4D29">
        <w:rPr>
          <w:color w:val="000000"/>
          <w:sz w:val="28"/>
          <w:szCs w:val="22"/>
          <w:lang w:eastAsia="en-US"/>
        </w:rPr>
        <w:t xml:space="preserve">Республики </w:t>
      </w:r>
      <w:r w:rsidRPr="00DA4D29">
        <w:rPr>
          <w:color w:val="000000"/>
          <w:sz w:val="28"/>
          <w:szCs w:val="22"/>
          <w:lang w:eastAsia="en-US"/>
        </w:rPr>
        <w:t>Саха (Якутия), полнота и достоверность которых проверяются, руководителя муниципального учреждения, в отношении которого проверяются сведения о несоблюдении им установленных ограничений;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 xml:space="preserve">г) содержание и объем сведений, подлежащих проверке; 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д) срок представления запрашиваемых сведений;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lastRenderedPageBreak/>
        <w:t xml:space="preserve">е) фамилия, инициалы и номер телефона работника </w:t>
      </w:r>
      <w:r w:rsidR="00DC53D5" w:rsidRPr="004D30A5">
        <w:rPr>
          <w:color w:val="000000"/>
          <w:sz w:val="28"/>
          <w:szCs w:val="22"/>
          <w:lang w:eastAsia="en-US"/>
        </w:rPr>
        <w:t>ответственного лица</w:t>
      </w:r>
      <w:r w:rsidRPr="004D30A5">
        <w:rPr>
          <w:color w:val="000000"/>
          <w:sz w:val="28"/>
          <w:szCs w:val="22"/>
          <w:lang w:eastAsia="en-US"/>
        </w:rPr>
        <w:t>, подготовившего запрос;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ж) другие необходимые сведения.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9. Государственные, муниципальные органы и организации, их должностные лица исполняют запрос в срок, указанный в нем. При этом срок исполнения запроса, как правило, не должен превышать 30 дней со дня его поступления в соответствующий государственный, муниципальный орган организацию. В исключительных случаях срок исполнения запроса может быть продлен до 60 дней с согласия руководителя органа местного самоуправления, направившего запрос.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C22154">
        <w:rPr>
          <w:color w:val="000000"/>
          <w:sz w:val="28"/>
          <w:szCs w:val="22"/>
          <w:lang w:eastAsia="en-US"/>
        </w:rPr>
        <w:t xml:space="preserve">10. В запросе, предусмотренном подпунктом «д» пункта 7, помимо сведений, перечисленных в пункте 8 настоящего Положения, указываются сведения, послужившие основанием для проверки, государственные органы и организации, в которые направлялись </w:t>
      </w:r>
      <w:r w:rsidR="00C22154" w:rsidRPr="00C22154">
        <w:rPr>
          <w:color w:val="000000"/>
          <w:sz w:val="28"/>
          <w:szCs w:val="22"/>
          <w:lang w:eastAsia="en-US"/>
        </w:rPr>
        <w:t>(</w:t>
      </w:r>
      <w:r w:rsidRPr="00C22154">
        <w:rPr>
          <w:color w:val="000000"/>
          <w:sz w:val="28"/>
          <w:szCs w:val="22"/>
          <w:lang w:eastAsia="en-US"/>
        </w:rPr>
        <w:t xml:space="preserve">направлены) запросы, и вопросы, которые в них ставились, дается ссылка на пункт 4 статьи 7 и </w:t>
      </w:r>
      <w:r w:rsidR="00DC53D5" w:rsidRPr="00C22154">
        <w:rPr>
          <w:color w:val="000000"/>
          <w:sz w:val="28"/>
          <w:szCs w:val="22"/>
          <w:lang w:eastAsia="en-US"/>
        </w:rPr>
        <w:t>абзац</w:t>
      </w:r>
      <w:r w:rsidRPr="00C22154">
        <w:rPr>
          <w:color w:val="000000"/>
          <w:sz w:val="28"/>
          <w:szCs w:val="22"/>
          <w:lang w:eastAsia="en-US"/>
        </w:rPr>
        <w:t xml:space="preserve"> </w:t>
      </w:r>
      <w:r w:rsidR="00DC53D5" w:rsidRPr="00C22154">
        <w:rPr>
          <w:color w:val="000000"/>
          <w:sz w:val="28"/>
          <w:szCs w:val="22"/>
          <w:lang w:eastAsia="en-US"/>
        </w:rPr>
        <w:t>9</w:t>
      </w:r>
      <w:r w:rsidRPr="00C22154">
        <w:rPr>
          <w:color w:val="000000"/>
          <w:sz w:val="28"/>
          <w:szCs w:val="22"/>
          <w:lang w:eastAsia="en-US"/>
        </w:rPr>
        <w:t xml:space="preserve"> статьи 8 </w:t>
      </w:r>
      <w:r w:rsidR="00DC53D5" w:rsidRPr="00C22154">
        <w:rPr>
          <w:color w:val="000000"/>
          <w:sz w:val="28"/>
          <w:szCs w:val="22"/>
          <w:lang w:eastAsia="en-US"/>
        </w:rPr>
        <w:t>Федерального закона от 12 августа 1995 № 144-ФЗ «Об оперативно-розыскной деятельности»</w:t>
      </w:r>
      <w:r w:rsidRPr="00C22154">
        <w:rPr>
          <w:color w:val="000000"/>
          <w:sz w:val="28"/>
          <w:szCs w:val="22"/>
          <w:lang w:eastAsia="en-US"/>
        </w:rPr>
        <w:t>.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11. Руководители государственных, муниципальных органов и организаций, в адрес которых поступил запрос, организуют исполнение запроса и представляют запрашиваемую информацию в соответствии с федеральными законами и иными нормативными правовыми актами Российской Федерации и Республики Саха (Якутия).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 xml:space="preserve">12. </w:t>
      </w:r>
      <w:r w:rsidR="00C548F9" w:rsidRPr="004D30A5">
        <w:rPr>
          <w:color w:val="000000"/>
          <w:sz w:val="28"/>
          <w:szCs w:val="22"/>
          <w:lang w:eastAsia="en-US"/>
        </w:rPr>
        <w:t xml:space="preserve">Ответственное лицо за организацию работы по профилактике коррупционных и иных правонарушений </w:t>
      </w:r>
      <w:r w:rsidRPr="004D30A5">
        <w:rPr>
          <w:color w:val="000000"/>
          <w:sz w:val="28"/>
          <w:szCs w:val="22"/>
          <w:lang w:eastAsia="en-US"/>
        </w:rPr>
        <w:t>обеспечивает: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 xml:space="preserve">а) </w:t>
      </w:r>
      <w:r w:rsidR="00DC53D5" w:rsidRPr="004D30A5">
        <w:rPr>
          <w:color w:val="000000"/>
          <w:sz w:val="28"/>
          <w:szCs w:val="22"/>
          <w:lang w:eastAsia="en-US"/>
        </w:rPr>
        <w:t>уведомление в письменной форме лица, замещающего должность руководителя муниципального учреждения, о начале в отношении его проверки – в течение 2 рабочих дней со дня принятия решения о начале проверки</w:t>
      </w:r>
      <w:r w:rsidRPr="004D30A5">
        <w:rPr>
          <w:color w:val="000000"/>
          <w:sz w:val="28"/>
          <w:szCs w:val="22"/>
          <w:lang w:eastAsia="en-US"/>
        </w:rPr>
        <w:t>;</w:t>
      </w:r>
    </w:p>
    <w:p w:rsidR="00DF12B4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 xml:space="preserve">б) </w:t>
      </w:r>
      <w:r w:rsidR="00DF12B4" w:rsidRPr="004D30A5">
        <w:rPr>
          <w:color w:val="000000"/>
          <w:sz w:val="28"/>
          <w:szCs w:val="22"/>
          <w:lang w:eastAsia="en-US"/>
        </w:rPr>
        <w:t xml:space="preserve">информирование лица, замещающего должность руководителя муниципального учреждения, в случае его обращения о том, какие </w:t>
      </w:r>
      <w:r w:rsidR="00DF12B4" w:rsidRPr="004D30A5">
        <w:rPr>
          <w:color w:val="000000"/>
          <w:sz w:val="28"/>
          <w:szCs w:val="22"/>
          <w:lang w:eastAsia="en-US"/>
        </w:rPr>
        <w:lastRenderedPageBreak/>
        <w:t>представленные им сведения, указанные</w:t>
      </w:r>
      <w:r w:rsidR="00757A3C">
        <w:rPr>
          <w:color w:val="000000"/>
          <w:sz w:val="28"/>
          <w:szCs w:val="22"/>
          <w:lang w:eastAsia="en-US"/>
        </w:rPr>
        <w:t xml:space="preserve"> в пункте 1 настоящего Положения</w:t>
      </w:r>
      <w:r w:rsidR="00DF12B4" w:rsidRPr="004D30A5">
        <w:rPr>
          <w:color w:val="000000"/>
          <w:sz w:val="28"/>
          <w:szCs w:val="22"/>
          <w:lang w:eastAsia="en-US"/>
        </w:rPr>
        <w:t>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 xml:space="preserve">13. По завершению окончания проверки </w:t>
      </w:r>
      <w:r w:rsidR="00C548F9" w:rsidRPr="004D30A5">
        <w:rPr>
          <w:color w:val="000000"/>
          <w:sz w:val="28"/>
          <w:szCs w:val="22"/>
          <w:lang w:eastAsia="en-US"/>
        </w:rPr>
        <w:t xml:space="preserve">ответственное лицо за организацию работы по профилактике коррупционных и иных правонарушений </w:t>
      </w:r>
      <w:r w:rsidRPr="004D30A5">
        <w:rPr>
          <w:color w:val="000000"/>
          <w:sz w:val="28"/>
          <w:szCs w:val="22"/>
          <w:lang w:eastAsia="en-US"/>
        </w:rPr>
        <w:t>обязан ознакомить гражданина или руководителя муниципального учреждения с результатами проверки с соблюдением законодательства Российской Федерации о государственной тайне.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14. Гражданин или руководитель муниципального учреждения вправе: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а) давать пояснения в письменной форме в ходе проверки;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б) представлять дополнительные материалы и давать по ним пояснения в письменной форме.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15. Пояснения, указанные в пункте 14 настоящего Положения, приобщаются к материалам проверки.</w:t>
      </w:r>
    </w:p>
    <w:p w:rsidR="00894878" w:rsidRPr="004D30A5" w:rsidRDefault="00894878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 xml:space="preserve">16. </w:t>
      </w:r>
      <w:r w:rsidR="00C548F9" w:rsidRPr="004D30A5">
        <w:rPr>
          <w:color w:val="000000"/>
          <w:sz w:val="28"/>
          <w:szCs w:val="22"/>
          <w:lang w:eastAsia="en-US"/>
        </w:rPr>
        <w:t xml:space="preserve">Ответственное лицо за организацию работы по профилактике коррупционных и иных правонарушений </w:t>
      </w:r>
      <w:r w:rsidRPr="004D30A5">
        <w:rPr>
          <w:color w:val="000000"/>
          <w:sz w:val="28"/>
          <w:szCs w:val="22"/>
          <w:lang w:eastAsia="en-US"/>
        </w:rPr>
        <w:t>представляет лицу, принявшему решение о проведении проверки, доклад о ее результатах в форме служебной записки.</w:t>
      </w:r>
    </w:p>
    <w:p w:rsidR="00894878" w:rsidRPr="004D30A5" w:rsidRDefault="0013422C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17</w:t>
      </w:r>
      <w:r w:rsidR="00894878" w:rsidRPr="004D30A5">
        <w:rPr>
          <w:color w:val="000000"/>
          <w:sz w:val="28"/>
          <w:szCs w:val="22"/>
          <w:lang w:eastAsia="en-US"/>
        </w:rPr>
        <w:t>. По результатам проверки руководителю органа местного самоуправления, либо лицу, уполномоченному назначать гражданина на должность руководителя муниципального учреждения, либо назначившего руководителя муниципального учреждения, представляется доклад. При этом в докладе должно содержаться одно из следующих предложений:</w:t>
      </w:r>
    </w:p>
    <w:p w:rsidR="008A729D" w:rsidRPr="004D30A5" w:rsidRDefault="008A729D" w:rsidP="008A729D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а) 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8A729D" w:rsidRPr="004D30A5" w:rsidRDefault="008A729D" w:rsidP="008A729D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lastRenderedPageBreak/>
        <w:t>б) 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8A729D" w:rsidRPr="004D30A5" w:rsidRDefault="008A729D" w:rsidP="008A729D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в) применение к лицу, замещающему должность руководителя муниципального учреждения, мер дисциплинарной ответственности.</w:t>
      </w:r>
    </w:p>
    <w:p w:rsidR="00894878" w:rsidRPr="004D30A5" w:rsidRDefault="008A729D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г</w:t>
      </w:r>
      <w:r w:rsidR="00894878" w:rsidRPr="004D30A5">
        <w:rPr>
          <w:color w:val="000000"/>
          <w:sz w:val="28"/>
          <w:szCs w:val="22"/>
          <w:lang w:eastAsia="en-US"/>
        </w:rPr>
        <w:t xml:space="preserve">) об отсутствии оснований для применения к руководителю </w:t>
      </w:r>
      <w:r w:rsidR="00894878" w:rsidRPr="004D30A5">
        <w:rPr>
          <w:noProof/>
          <w:color w:val="000000"/>
          <w:sz w:val="28"/>
          <w:szCs w:val="22"/>
          <w:lang w:eastAsia="en-US"/>
        </w:rPr>
        <w:t>му</w:t>
      </w:r>
      <w:r w:rsidR="00894878" w:rsidRPr="004D30A5">
        <w:rPr>
          <w:color w:val="000000"/>
          <w:sz w:val="28"/>
          <w:szCs w:val="22"/>
          <w:lang w:eastAsia="en-US"/>
        </w:rPr>
        <w:t>ниципального учреждения мер юридической ответственности;</w:t>
      </w:r>
    </w:p>
    <w:p w:rsidR="00894878" w:rsidRPr="004D30A5" w:rsidRDefault="0013422C" w:rsidP="00894878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18</w:t>
      </w:r>
      <w:r w:rsidR="00894878" w:rsidRPr="004D30A5">
        <w:rPr>
          <w:color w:val="000000"/>
          <w:sz w:val="28"/>
          <w:szCs w:val="22"/>
          <w:lang w:eastAsia="en-US"/>
        </w:rPr>
        <w:t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894878" w:rsidRPr="004D30A5" w:rsidRDefault="0013422C" w:rsidP="00DF12B4">
      <w:pPr>
        <w:widowControl/>
        <w:autoSpaceDE/>
        <w:autoSpaceDN/>
        <w:adjustRightInd/>
        <w:spacing w:line="360" w:lineRule="auto"/>
        <w:ind w:right="-23" w:firstLine="709"/>
        <w:jc w:val="both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19</w:t>
      </w:r>
      <w:r w:rsidR="00894878" w:rsidRPr="004D30A5">
        <w:rPr>
          <w:color w:val="000000"/>
          <w:sz w:val="28"/>
          <w:szCs w:val="22"/>
          <w:lang w:eastAsia="en-US"/>
        </w:rPr>
        <w:t xml:space="preserve">. </w:t>
      </w:r>
      <w:r w:rsidR="00DF12B4" w:rsidRPr="004D30A5">
        <w:rPr>
          <w:color w:val="000000"/>
          <w:sz w:val="28"/>
          <w:szCs w:val="22"/>
          <w:lang w:eastAsia="en-US"/>
        </w:rPr>
        <w:t>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или лицу, которому такие полномочия предоставлены учредителем, приобщаются к личным делам руководителей муниципальных учреждений.</w:t>
      </w:r>
    </w:p>
    <w:p w:rsidR="00894878" w:rsidRPr="004D30A5" w:rsidRDefault="0013422C" w:rsidP="00894878">
      <w:pPr>
        <w:widowControl/>
        <w:autoSpaceDE/>
        <w:autoSpaceDN/>
        <w:adjustRightInd/>
        <w:spacing w:line="360" w:lineRule="auto"/>
        <w:ind w:right="-23" w:firstLine="709"/>
        <w:rPr>
          <w:color w:val="000000"/>
          <w:sz w:val="28"/>
          <w:szCs w:val="22"/>
          <w:lang w:eastAsia="en-US"/>
        </w:rPr>
      </w:pPr>
      <w:r w:rsidRPr="004D30A5">
        <w:rPr>
          <w:color w:val="000000"/>
          <w:sz w:val="28"/>
          <w:szCs w:val="22"/>
          <w:lang w:eastAsia="en-US"/>
        </w:rPr>
        <w:t>20</w:t>
      </w:r>
      <w:r w:rsidR="00894878" w:rsidRPr="004D30A5">
        <w:rPr>
          <w:color w:val="000000"/>
          <w:sz w:val="28"/>
          <w:szCs w:val="22"/>
          <w:lang w:eastAsia="en-US"/>
        </w:rPr>
        <w:t xml:space="preserve">. Материалы проверки хранятся в кадровой службе в </w:t>
      </w:r>
      <w:r w:rsidR="00BE2E79" w:rsidRPr="004D30A5">
        <w:rPr>
          <w:color w:val="000000"/>
          <w:sz w:val="28"/>
          <w:szCs w:val="22"/>
          <w:lang w:eastAsia="en-US"/>
        </w:rPr>
        <w:t xml:space="preserve">течение трех лет со </w:t>
      </w:r>
      <w:r w:rsidR="00FA0B3E" w:rsidRPr="004D30A5">
        <w:rPr>
          <w:color w:val="000000"/>
          <w:sz w:val="28"/>
          <w:szCs w:val="22"/>
          <w:lang w:eastAsia="en-US"/>
        </w:rPr>
        <w:t>дня ее</w:t>
      </w:r>
      <w:r w:rsidR="00920002" w:rsidRPr="004D30A5">
        <w:rPr>
          <w:color w:val="000000"/>
          <w:sz w:val="28"/>
          <w:szCs w:val="22"/>
          <w:lang w:eastAsia="en-US"/>
        </w:rPr>
        <w:t xml:space="preserve"> </w:t>
      </w:r>
      <w:r w:rsidR="00FA0B3E" w:rsidRPr="004D30A5">
        <w:rPr>
          <w:color w:val="000000"/>
          <w:sz w:val="28"/>
          <w:szCs w:val="22"/>
          <w:lang w:eastAsia="en-US"/>
        </w:rPr>
        <w:t>окончания,</w:t>
      </w:r>
      <w:r w:rsidR="00920002" w:rsidRPr="004D30A5">
        <w:rPr>
          <w:color w:val="000000"/>
          <w:sz w:val="28"/>
          <w:szCs w:val="22"/>
          <w:lang w:eastAsia="en-US"/>
        </w:rPr>
        <w:t xml:space="preserve"> после чего передаются в архив</w:t>
      </w:r>
      <w:r w:rsidR="00AC6B17" w:rsidRPr="004D30A5">
        <w:rPr>
          <w:color w:val="000000"/>
          <w:sz w:val="28"/>
          <w:szCs w:val="22"/>
          <w:lang w:eastAsia="en-US"/>
        </w:rPr>
        <w:t>.</w:t>
      </w:r>
    </w:p>
    <w:p w:rsidR="00920002" w:rsidRPr="004D30A5" w:rsidRDefault="00920002" w:rsidP="00894878">
      <w:pPr>
        <w:widowControl/>
        <w:autoSpaceDE/>
        <w:autoSpaceDN/>
        <w:adjustRightInd/>
        <w:spacing w:line="360" w:lineRule="auto"/>
        <w:ind w:right="-23" w:firstLine="709"/>
        <w:rPr>
          <w:b/>
          <w:color w:val="000000"/>
          <w:sz w:val="28"/>
          <w:szCs w:val="22"/>
          <w:lang w:eastAsia="en-US"/>
        </w:rPr>
      </w:pPr>
    </w:p>
    <w:p w:rsidR="00BB7EC8" w:rsidRPr="00BB7EC8" w:rsidRDefault="00920002" w:rsidP="00FA3197">
      <w:pPr>
        <w:widowControl/>
        <w:autoSpaceDE/>
        <w:autoSpaceDN/>
        <w:adjustRightInd/>
        <w:spacing w:line="360" w:lineRule="auto"/>
        <w:ind w:right="-23"/>
        <w:rPr>
          <w:b/>
          <w:sz w:val="28"/>
          <w:szCs w:val="28"/>
        </w:rPr>
      </w:pPr>
      <w:r w:rsidRPr="004D30A5">
        <w:rPr>
          <w:b/>
          <w:color w:val="000000"/>
          <w:sz w:val="28"/>
          <w:szCs w:val="22"/>
          <w:lang w:eastAsia="en-US"/>
        </w:rPr>
        <w:t>Начальник правового отдела                                              О.Н. Симонова</w:t>
      </w:r>
    </w:p>
    <w:sectPr w:rsidR="00BB7EC8" w:rsidRPr="00BB7EC8" w:rsidSect="004D30A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936"/>
    <w:multiLevelType w:val="hybridMultilevel"/>
    <w:tmpl w:val="320C4A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736"/>
    <w:multiLevelType w:val="hybridMultilevel"/>
    <w:tmpl w:val="7F600E56"/>
    <w:lvl w:ilvl="0" w:tplc="5764F7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9EE69D3"/>
    <w:multiLevelType w:val="hybridMultilevel"/>
    <w:tmpl w:val="A7ECB11E"/>
    <w:lvl w:ilvl="0" w:tplc="D6E0E054">
      <w:start w:val="1"/>
      <w:numFmt w:val="decimal"/>
      <w:lvlText w:val="%1)"/>
      <w:lvlJc w:val="left"/>
      <w:pPr>
        <w:ind w:left="177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5CE0535"/>
    <w:multiLevelType w:val="hybridMultilevel"/>
    <w:tmpl w:val="E97CEB08"/>
    <w:lvl w:ilvl="0" w:tplc="4B7415AC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4" w15:restartNumberingAfterBreak="0">
    <w:nsid w:val="312D453D"/>
    <w:multiLevelType w:val="hybridMultilevel"/>
    <w:tmpl w:val="DF4051DA"/>
    <w:lvl w:ilvl="0" w:tplc="84D8CF22">
      <w:start w:val="1"/>
      <w:numFmt w:val="decimal"/>
      <w:lvlText w:val="%1."/>
      <w:lvlJc w:val="left"/>
      <w:pPr>
        <w:ind w:left="1386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1FE1A59"/>
    <w:multiLevelType w:val="hybridMultilevel"/>
    <w:tmpl w:val="E5A46886"/>
    <w:lvl w:ilvl="0" w:tplc="ABB27A08">
      <w:start w:val="1"/>
      <w:numFmt w:val="upperRoman"/>
      <w:lvlText w:val="%1."/>
      <w:lvlJc w:val="left"/>
      <w:pPr>
        <w:ind w:left="136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5D30FC5"/>
    <w:multiLevelType w:val="multilevel"/>
    <w:tmpl w:val="98D6D46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8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7" w15:restartNumberingAfterBreak="0">
    <w:nsid w:val="36D241EA"/>
    <w:multiLevelType w:val="hybridMultilevel"/>
    <w:tmpl w:val="47EEC366"/>
    <w:lvl w:ilvl="0" w:tplc="BE7638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4662B"/>
    <w:multiLevelType w:val="multilevel"/>
    <w:tmpl w:val="F556AF06"/>
    <w:lvl w:ilvl="0">
      <w:start w:val="1"/>
      <w:numFmt w:val="decimal"/>
      <w:lvlText w:val="%1."/>
      <w:lvlJc w:val="left"/>
      <w:pPr>
        <w:ind w:left="1921" w:hanging="121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4C08078C"/>
    <w:multiLevelType w:val="hybridMultilevel"/>
    <w:tmpl w:val="5E9E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43A41"/>
    <w:multiLevelType w:val="hybridMultilevel"/>
    <w:tmpl w:val="397838DE"/>
    <w:lvl w:ilvl="0" w:tplc="1C1E0CA0">
      <w:start w:val="1"/>
      <w:numFmt w:val="decimal"/>
      <w:lvlText w:val="%1.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2467D8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9B47C7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72970C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782206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F906B6C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4CE92E4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F184602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C6FAE8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A21E30"/>
    <w:multiLevelType w:val="hybridMultilevel"/>
    <w:tmpl w:val="44E6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B6479"/>
    <w:multiLevelType w:val="hybridMultilevel"/>
    <w:tmpl w:val="63AACF90"/>
    <w:lvl w:ilvl="0" w:tplc="19622E66">
      <w:start w:val="1"/>
      <w:numFmt w:val="decimal"/>
      <w:lvlText w:val="%1)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30D4138"/>
    <w:multiLevelType w:val="hybridMultilevel"/>
    <w:tmpl w:val="83306300"/>
    <w:lvl w:ilvl="0" w:tplc="15C8F3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AD40970"/>
    <w:multiLevelType w:val="hybridMultilevel"/>
    <w:tmpl w:val="7DE2CA74"/>
    <w:lvl w:ilvl="0" w:tplc="83CCB75A">
      <w:start w:val="2"/>
      <w:numFmt w:val="decimal"/>
      <w:lvlText w:val="%1."/>
      <w:lvlJc w:val="left"/>
      <w:pPr>
        <w:ind w:left="3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5" w15:restartNumberingAfterBreak="0">
    <w:nsid w:val="6EA92AD7"/>
    <w:multiLevelType w:val="hybridMultilevel"/>
    <w:tmpl w:val="42D4336A"/>
    <w:lvl w:ilvl="0" w:tplc="6F383C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EB854C9"/>
    <w:multiLevelType w:val="multilevel"/>
    <w:tmpl w:val="497C9170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27" w:hanging="2160"/>
      </w:pPr>
      <w:rPr>
        <w:rFonts w:hint="default"/>
      </w:rPr>
    </w:lvl>
  </w:abstractNum>
  <w:abstractNum w:abstractNumId="17" w15:restartNumberingAfterBreak="0">
    <w:nsid w:val="7AFD0A63"/>
    <w:multiLevelType w:val="hybridMultilevel"/>
    <w:tmpl w:val="DF58DF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248B8"/>
    <w:multiLevelType w:val="hybridMultilevel"/>
    <w:tmpl w:val="992CD220"/>
    <w:lvl w:ilvl="0" w:tplc="333A7E9C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7CB177E1"/>
    <w:multiLevelType w:val="hybridMultilevel"/>
    <w:tmpl w:val="4678E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6"/>
  </w:num>
  <w:num w:numId="4">
    <w:abstractNumId w:val="12"/>
  </w:num>
  <w:num w:numId="5">
    <w:abstractNumId w:val="0"/>
  </w:num>
  <w:num w:numId="6">
    <w:abstractNumId w:val="7"/>
  </w:num>
  <w:num w:numId="7">
    <w:abstractNumId w:val="16"/>
  </w:num>
  <w:num w:numId="8">
    <w:abstractNumId w:val="3"/>
  </w:num>
  <w:num w:numId="9">
    <w:abstractNumId w:val="11"/>
  </w:num>
  <w:num w:numId="10">
    <w:abstractNumId w:val="19"/>
  </w:num>
  <w:num w:numId="11">
    <w:abstractNumId w:val="1"/>
  </w:num>
  <w:num w:numId="12">
    <w:abstractNumId w:val="18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5"/>
  </w:num>
  <w:num w:numId="16">
    <w:abstractNumId w:val="2"/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3"/>
  </w:num>
  <w:num w:numId="21">
    <w:abstractNumId w:val="1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BF"/>
    <w:rsid w:val="0000080B"/>
    <w:rsid w:val="000517C4"/>
    <w:rsid w:val="00064255"/>
    <w:rsid w:val="00074BEC"/>
    <w:rsid w:val="000A5814"/>
    <w:rsid w:val="0013422C"/>
    <w:rsid w:val="0018375C"/>
    <w:rsid w:val="001852FF"/>
    <w:rsid w:val="00206537"/>
    <w:rsid w:val="00217764"/>
    <w:rsid w:val="00271E9C"/>
    <w:rsid w:val="00310492"/>
    <w:rsid w:val="00327CD6"/>
    <w:rsid w:val="00441FD5"/>
    <w:rsid w:val="004638E4"/>
    <w:rsid w:val="004D30A5"/>
    <w:rsid w:val="00547B93"/>
    <w:rsid w:val="0057397B"/>
    <w:rsid w:val="0058048D"/>
    <w:rsid w:val="005A04FC"/>
    <w:rsid w:val="005C133F"/>
    <w:rsid w:val="005E0923"/>
    <w:rsid w:val="00616261"/>
    <w:rsid w:val="00642E00"/>
    <w:rsid w:val="00681592"/>
    <w:rsid w:val="00686D80"/>
    <w:rsid w:val="00707203"/>
    <w:rsid w:val="0071698E"/>
    <w:rsid w:val="0075031E"/>
    <w:rsid w:val="00751BCE"/>
    <w:rsid w:val="00757A3C"/>
    <w:rsid w:val="007841CB"/>
    <w:rsid w:val="007D160B"/>
    <w:rsid w:val="007F1968"/>
    <w:rsid w:val="008430D3"/>
    <w:rsid w:val="00855146"/>
    <w:rsid w:val="00860E0A"/>
    <w:rsid w:val="00894878"/>
    <w:rsid w:val="008A6B6A"/>
    <w:rsid w:val="008A729D"/>
    <w:rsid w:val="008E3EBE"/>
    <w:rsid w:val="008F103D"/>
    <w:rsid w:val="00920002"/>
    <w:rsid w:val="009457A6"/>
    <w:rsid w:val="0095347C"/>
    <w:rsid w:val="009563BF"/>
    <w:rsid w:val="009B11B6"/>
    <w:rsid w:val="009C0DBC"/>
    <w:rsid w:val="009D0A88"/>
    <w:rsid w:val="009D106E"/>
    <w:rsid w:val="00A2675D"/>
    <w:rsid w:val="00A35615"/>
    <w:rsid w:val="00A6092B"/>
    <w:rsid w:val="00A63515"/>
    <w:rsid w:val="00AC6B17"/>
    <w:rsid w:val="00BA4C35"/>
    <w:rsid w:val="00BB7EC8"/>
    <w:rsid w:val="00BC1F18"/>
    <w:rsid w:val="00BE2E79"/>
    <w:rsid w:val="00BE46AD"/>
    <w:rsid w:val="00BF5EB4"/>
    <w:rsid w:val="00C22154"/>
    <w:rsid w:val="00C548F9"/>
    <w:rsid w:val="00D41EA5"/>
    <w:rsid w:val="00D44918"/>
    <w:rsid w:val="00D659BC"/>
    <w:rsid w:val="00D6640C"/>
    <w:rsid w:val="00D75BD1"/>
    <w:rsid w:val="00D777B9"/>
    <w:rsid w:val="00D976EA"/>
    <w:rsid w:val="00DA4D29"/>
    <w:rsid w:val="00DC53D5"/>
    <w:rsid w:val="00DF12B4"/>
    <w:rsid w:val="00E77F57"/>
    <w:rsid w:val="00EB015B"/>
    <w:rsid w:val="00EC3B94"/>
    <w:rsid w:val="00EE2C9E"/>
    <w:rsid w:val="00F06AE2"/>
    <w:rsid w:val="00F93546"/>
    <w:rsid w:val="00FA0B3E"/>
    <w:rsid w:val="00FA3197"/>
    <w:rsid w:val="00FA356C"/>
    <w:rsid w:val="00FD7DD4"/>
    <w:rsid w:val="00FF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F145"/>
  <w15:docId w15:val="{1EFBB221-CC8A-45AC-9BA3-63D9F100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616261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008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rsid w:val="0061626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1626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D160B"/>
  </w:style>
  <w:style w:type="paragraph" w:customStyle="1" w:styleId="ConsPlusNormal">
    <w:name w:val="ConsPlusNormal"/>
    <w:rsid w:val="007D160B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6">
    <w:name w:val="Table Grid"/>
    <w:basedOn w:val="a1"/>
    <w:uiPriority w:val="39"/>
    <w:rsid w:val="007D1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\Desktop\&#1041;&#1051;&#1040;&#1053;&#1050;&#1048;%202021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81E67-E73E-4A82-8BF7-99F7EEFCD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90</TotalTime>
  <Pages>1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</cp:lastModifiedBy>
  <cp:revision>4</cp:revision>
  <cp:lastPrinted>2026-04-17T01:36:00Z</cp:lastPrinted>
  <dcterms:created xsi:type="dcterms:W3CDTF">2026-06-29T03:47:00Z</dcterms:created>
  <dcterms:modified xsi:type="dcterms:W3CDTF">2026-06-29T05:17:00Z</dcterms:modified>
</cp:coreProperties>
</file>