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072"/>
        <w:gridCol w:w="611"/>
        <w:gridCol w:w="1413"/>
        <w:gridCol w:w="3627"/>
        <w:gridCol w:w="23"/>
      </w:tblGrid>
      <w:tr w:rsidR="008F1A77" w:rsidRPr="00122E29" w:rsidTr="007349B0">
        <w:trPr>
          <w:gridAfter w:val="1"/>
          <w:wAfter w:w="23" w:type="dxa"/>
          <w:cantSplit/>
          <w:trHeight w:val="2102"/>
        </w:trPr>
        <w:tc>
          <w:tcPr>
            <w:tcW w:w="4072" w:type="dxa"/>
          </w:tcPr>
          <w:p w:rsidR="008F1A77" w:rsidRPr="00122E29" w:rsidRDefault="008F1A77" w:rsidP="007349B0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ый район</w:t>
            </w:r>
          </w:p>
          <w:p w:rsidR="008F1A77" w:rsidRPr="00122E29" w:rsidRDefault="008F1A77" w:rsidP="007349B0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8F1A77" w:rsidRPr="00122E29" w:rsidRDefault="008F1A77" w:rsidP="007349B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8F1A77" w:rsidRPr="00122E29" w:rsidRDefault="008F1A77" w:rsidP="007349B0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2024" w:type="dxa"/>
            <w:gridSpan w:val="2"/>
          </w:tcPr>
          <w:p w:rsidR="008F1A77" w:rsidRPr="00122E29" w:rsidRDefault="008F1A77" w:rsidP="007349B0">
            <w:pPr>
              <w:widowControl/>
              <w:autoSpaceDE/>
              <w:autoSpaceDN/>
              <w:adjustRightInd/>
              <w:jc w:val="center"/>
              <w:rPr>
                <w:sz w:val="32"/>
                <w:szCs w:val="32"/>
              </w:rPr>
            </w:pPr>
            <w:r w:rsidRPr="00122E29">
              <w:rPr>
                <w:noProof/>
                <w:sz w:val="32"/>
                <w:szCs w:val="32"/>
              </w:rPr>
              <w:drawing>
                <wp:inline distT="0" distB="0" distL="0" distR="0" wp14:anchorId="69761F01" wp14:editId="73905448">
                  <wp:extent cx="1181100" cy="1143000"/>
                  <wp:effectExtent l="0" t="0" r="0" b="0"/>
                  <wp:docPr id="2" name="Рисунок 2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7" w:type="dxa"/>
          </w:tcPr>
          <w:p w:rsidR="008F1A77" w:rsidRPr="00353682" w:rsidRDefault="008F1A77" w:rsidP="007349B0">
            <w:pPr>
              <w:keepNext/>
              <w:widowControl/>
              <w:autoSpaceDE/>
              <w:autoSpaceDN/>
              <w:adjustRightInd/>
              <w:ind w:left="-60" w:right="-171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353682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 w:rsidRPr="00353682"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8F1A77" w:rsidRPr="00353682" w:rsidRDefault="008F1A77" w:rsidP="007349B0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353682">
              <w:rPr>
                <w:b/>
                <w:snapToGrid w:val="0"/>
                <w:color w:val="000000"/>
                <w:sz w:val="32"/>
                <w:szCs w:val="32"/>
              </w:rPr>
              <w:t>«ЛЕНСКЭЙ ОРОЙУОН</w:t>
            </w:r>
            <w:r w:rsidR="00665055">
              <w:rPr>
                <w:b/>
                <w:snapToGrid w:val="0"/>
                <w:color w:val="000000"/>
                <w:sz w:val="32"/>
                <w:szCs w:val="32"/>
              </w:rPr>
              <w:t>А</w:t>
            </w:r>
            <w:r w:rsidRPr="00353682">
              <w:rPr>
                <w:b/>
                <w:snapToGrid w:val="0"/>
                <w:color w:val="000000"/>
                <w:sz w:val="32"/>
                <w:szCs w:val="32"/>
              </w:rPr>
              <w:t xml:space="preserve">» </w:t>
            </w:r>
          </w:p>
          <w:p w:rsidR="008F1A77" w:rsidRPr="00353682" w:rsidRDefault="008F1A77" w:rsidP="007349B0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353682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</w:p>
          <w:p w:rsidR="008F1A77" w:rsidRPr="00353682" w:rsidRDefault="008F1A77" w:rsidP="007349B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оройуона</w:t>
            </w:r>
          </w:p>
        </w:tc>
      </w:tr>
      <w:tr w:rsidR="008F1A77" w:rsidRPr="00122E29" w:rsidTr="007349B0">
        <w:tblPrEx>
          <w:tblLook w:val="01E0" w:firstRow="1" w:lastRow="1" w:firstColumn="1" w:lastColumn="1" w:noHBand="0" w:noVBand="0"/>
        </w:tblPrEx>
        <w:trPr>
          <w:trHeight w:val="572"/>
        </w:trPr>
        <w:tc>
          <w:tcPr>
            <w:tcW w:w="4683" w:type="dxa"/>
            <w:gridSpan w:val="2"/>
          </w:tcPr>
          <w:p w:rsidR="008F1A77" w:rsidRPr="00122E29" w:rsidRDefault="008F1A77" w:rsidP="007349B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sz w:val="32"/>
                <w:szCs w:val="32"/>
              </w:rPr>
              <w:t>ПОСТАНОВЛЕНИЕ</w:t>
            </w:r>
          </w:p>
        </w:tc>
        <w:tc>
          <w:tcPr>
            <w:tcW w:w="5063" w:type="dxa"/>
            <w:gridSpan w:val="3"/>
          </w:tcPr>
          <w:p w:rsidR="008F1A77" w:rsidRPr="00122E29" w:rsidRDefault="008F1A77" w:rsidP="007349B0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</w:t>
            </w:r>
            <w:r w:rsidRPr="00122E29">
              <w:rPr>
                <w:b/>
                <w:sz w:val="32"/>
                <w:szCs w:val="32"/>
              </w:rPr>
              <w:t>УУРААХ</w:t>
            </w:r>
          </w:p>
        </w:tc>
      </w:tr>
      <w:tr w:rsidR="008F1A77" w:rsidRPr="00122E29" w:rsidTr="007349B0">
        <w:tblPrEx>
          <w:tblLook w:val="01E0" w:firstRow="1" w:lastRow="1" w:firstColumn="1" w:lastColumn="1" w:noHBand="0" w:noVBand="0"/>
        </w:tblPrEx>
        <w:trPr>
          <w:trHeight w:val="497"/>
        </w:trPr>
        <w:tc>
          <w:tcPr>
            <w:tcW w:w="4683" w:type="dxa"/>
            <w:gridSpan w:val="2"/>
          </w:tcPr>
          <w:p w:rsidR="008F1A77" w:rsidRPr="00122E29" w:rsidRDefault="008F1A77" w:rsidP="007349B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22E29">
              <w:rPr>
                <w:b/>
                <w:sz w:val="28"/>
                <w:szCs w:val="28"/>
              </w:rPr>
              <w:t>г. Ленск</w:t>
            </w:r>
          </w:p>
        </w:tc>
        <w:tc>
          <w:tcPr>
            <w:tcW w:w="5063" w:type="dxa"/>
            <w:gridSpan w:val="3"/>
          </w:tcPr>
          <w:p w:rsidR="008F1A77" w:rsidRPr="00122E29" w:rsidRDefault="008F1A77" w:rsidP="007349B0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</w:t>
            </w:r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>Ленскэй к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.</w:t>
            </w:r>
          </w:p>
        </w:tc>
      </w:tr>
      <w:tr w:rsidR="008F1A77" w:rsidRPr="00122E29" w:rsidTr="007349B0">
        <w:tblPrEx>
          <w:tblLook w:val="01E0" w:firstRow="1" w:lastRow="1" w:firstColumn="1" w:lastColumn="1" w:noHBand="0" w:noVBand="0"/>
        </w:tblPrEx>
        <w:trPr>
          <w:trHeight w:val="671"/>
        </w:trPr>
        <w:tc>
          <w:tcPr>
            <w:tcW w:w="9746" w:type="dxa"/>
            <w:gridSpan w:val="5"/>
          </w:tcPr>
          <w:p w:rsidR="008F1A77" w:rsidRPr="00122E29" w:rsidRDefault="00973FDE" w:rsidP="00973FDE">
            <w:pPr>
              <w:widowControl/>
              <w:autoSpaceDE/>
              <w:autoSpaceDN/>
              <w:adjustRightInd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от «01</w:t>
            </w:r>
            <w:r w:rsidR="009536E4">
              <w:rPr>
                <w:b/>
                <w:snapToGrid w:val="0"/>
                <w:color w:val="000000"/>
                <w:sz w:val="28"/>
                <w:szCs w:val="28"/>
              </w:rPr>
              <w:t xml:space="preserve">»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июля </w:t>
            </w:r>
            <w:r w:rsidR="009536E4">
              <w:rPr>
                <w:b/>
                <w:snapToGrid w:val="0"/>
                <w:color w:val="000000"/>
                <w:sz w:val="28"/>
                <w:szCs w:val="28"/>
              </w:rPr>
              <w:t>202</w:t>
            </w:r>
            <w:r w:rsidR="001A12C4"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8F1A77"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года</w:t>
            </w:r>
            <w:r w:rsidR="008F1A77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</w:t>
            </w:r>
            <w:r w:rsidR="008F1A77">
              <w:rPr>
                <w:b/>
                <w:snapToGrid w:val="0"/>
                <w:color w:val="000000"/>
                <w:sz w:val="28"/>
                <w:szCs w:val="28"/>
              </w:rPr>
              <w:t xml:space="preserve">  </w:t>
            </w:r>
            <w:r w:rsidR="008F1A77" w:rsidRPr="00122E29">
              <w:rPr>
                <w:b/>
                <w:snapToGrid w:val="0"/>
                <w:color w:val="000000"/>
                <w:sz w:val="28"/>
                <w:szCs w:val="28"/>
              </w:rPr>
              <w:t>№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  <w:r w:rsidRPr="00973FDE">
              <w:rPr>
                <w:b/>
                <w:snapToGrid w:val="0"/>
                <w:color w:val="000000"/>
                <w:sz w:val="28"/>
                <w:szCs w:val="28"/>
              </w:rPr>
              <w:t>01-03-452/6</w:t>
            </w:r>
            <w:r w:rsidR="008F1A77"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8F1A77" w:rsidRPr="008E3EBE" w:rsidRDefault="008F1A77" w:rsidP="008F1A77"/>
    <w:p w:rsidR="002B1E28" w:rsidRDefault="002B1E28" w:rsidP="001E2CAC">
      <w:pPr>
        <w:jc w:val="center"/>
        <w:rPr>
          <w:sz w:val="26"/>
          <w:szCs w:val="26"/>
        </w:rPr>
      </w:pPr>
      <w:r w:rsidRPr="0021488B">
        <w:rPr>
          <w:b/>
          <w:sz w:val="26"/>
          <w:szCs w:val="26"/>
        </w:rPr>
        <w:t xml:space="preserve">Об утверждении </w:t>
      </w:r>
      <w:r w:rsidR="001A12C4" w:rsidRPr="0021488B">
        <w:rPr>
          <w:b/>
          <w:sz w:val="26"/>
          <w:szCs w:val="26"/>
        </w:rPr>
        <w:t>Пер</w:t>
      </w:r>
      <w:r w:rsidR="001A12C4">
        <w:rPr>
          <w:b/>
          <w:sz w:val="26"/>
          <w:szCs w:val="26"/>
        </w:rPr>
        <w:t xml:space="preserve">ечня </w:t>
      </w:r>
      <w:r w:rsidR="001E2CAC">
        <w:rPr>
          <w:b/>
          <w:sz w:val="26"/>
          <w:szCs w:val="26"/>
        </w:rPr>
        <w:t xml:space="preserve">государственного и муниципального </w:t>
      </w:r>
      <w:r w:rsidR="001A12C4" w:rsidRPr="0021488B">
        <w:rPr>
          <w:b/>
          <w:sz w:val="26"/>
          <w:szCs w:val="26"/>
        </w:rPr>
        <w:t>имущества</w:t>
      </w:r>
      <w:r w:rsidR="001E2CAC">
        <w:rPr>
          <w:b/>
          <w:sz w:val="26"/>
          <w:szCs w:val="26"/>
        </w:rPr>
        <w:t xml:space="preserve"> муниципального района</w:t>
      </w:r>
      <w:r w:rsidRPr="0021488B">
        <w:rPr>
          <w:b/>
          <w:sz w:val="26"/>
          <w:szCs w:val="26"/>
        </w:rPr>
        <w:t xml:space="preserve"> «Ленский район»,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="001E2CAC" w:rsidRPr="001E2CAC">
        <w:rPr>
          <w:b/>
          <w:sz w:val="26"/>
          <w:szCs w:val="26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1E2CAC" w:rsidRPr="0021488B" w:rsidRDefault="001E2CAC" w:rsidP="001E2CAC">
      <w:pPr>
        <w:jc w:val="center"/>
        <w:rPr>
          <w:b/>
          <w:sz w:val="26"/>
          <w:szCs w:val="26"/>
        </w:rPr>
      </w:pPr>
    </w:p>
    <w:p w:rsidR="002B1E28" w:rsidRPr="0021488B" w:rsidRDefault="002B1E28" w:rsidP="002B1E28">
      <w:pPr>
        <w:spacing w:line="324" w:lineRule="auto"/>
        <w:ind w:firstLine="708"/>
        <w:jc w:val="both"/>
        <w:rPr>
          <w:sz w:val="26"/>
          <w:szCs w:val="26"/>
        </w:rPr>
      </w:pPr>
      <w:r w:rsidRPr="0021488B">
        <w:rPr>
          <w:sz w:val="26"/>
          <w:szCs w:val="26"/>
        </w:rPr>
        <w:t>В соответствии со ст. 18 Федерального закона от 24.07.2007 № 209-ФЗ «О развитии малого и среднего предпринимательства в Росси</w:t>
      </w:r>
      <w:r w:rsidR="00C30E11">
        <w:rPr>
          <w:sz w:val="26"/>
          <w:szCs w:val="26"/>
        </w:rPr>
        <w:t>йской Федерации»,</w:t>
      </w:r>
      <w:r w:rsidR="001A12C4">
        <w:rPr>
          <w:sz w:val="26"/>
          <w:szCs w:val="26"/>
        </w:rPr>
        <w:t xml:space="preserve"> Положением о порядке и условиях предоставления в аренду имущества, включенного в Перечень государственного и муниципального имущества муниципального района «Ленский район», </w:t>
      </w:r>
      <w:r w:rsidR="001A12C4" w:rsidRPr="0021488B">
        <w:rPr>
          <w:sz w:val="26"/>
          <w:szCs w:val="26"/>
        </w:rPr>
        <w:t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1A12C4">
        <w:rPr>
          <w:sz w:val="26"/>
          <w:szCs w:val="26"/>
        </w:rPr>
        <w:t xml:space="preserve">, физическим лицам, не являющимся индивидуальными предпринимателями и применяющим специальный налоговый режим «Налог на профессиональный доход» </w:t>
      </w:r>
      <w:r w:rsidR="003810DD">
        <w:rPr>
          <w:sz w:val="26"/>
          <w:szCs w:val="26"/>
        </w:rPr>
        <w:t>утвержденным решением Районного Совета депутатов</w:t>
      </w:r>
      <w:r w:rsidR="00E07D28">
        <w:rPr>
          <w:sz w:val="26"/>
          <w:szCs w:val="26"/>
        </w:rPr>
        <w:t xml:space="preserve"> муниципального района «Ленский рай</w:t>
      </w:r>
      <w:r w:rsidR="00B20A8C">
        <w:rPr>
          <w:sz w:val="26"/>
          <w:szCs w:val="26"/>
        </w:rPr>
        <w:t>он» от 28.08.2025г. №</w:t>
      </w:r>
      <w:r w:rsidR="00464AD6">
        <w:rPr>
          <w:sz w:val="26"/>
          <w:szCs w:val="26"/>
        </w:rPr>
        <w:t xml:space="preserve"> </w:t>
      </w:r>
      <w:r w:rsidR="00B20A8C">
        <w:rPr>
          <w:sz w:val="26"/>
          <w:szCs w:val="26"/>
        </w:rPr>
        <w:t>01-05/6-25</w:t>
      </w:r>
      <w:r w:rsidR="006C3D54">
        <w:rPr>
          <w:sz w:val="26"/>
          <w:szCs w:val="26"/>
        </w:rPr>
        <w:t>,</w:t>
      </w:r>
      <w:r w:rsidR="00464AD6">
        <w:rPr>
          <w:sz w:val="26"/>
          <w:szCs w:val="26"/>
        </w:rPr>
        <w:t xml:space="preserve"> решением</w:t>
      </w:r>
      <w:r w:rsidR="00464AD6" w:rsidRPr="00464AD6">
        <w:rPr>
          <w:sz w:val="26"/>
          <w:szCs w:val="26"/>
        </w:rPr>
        <w:t xml:space="preserve"> </w:t>
      </w:r>
      <w:r w:rsidR="00464AD6">
        <w:rPr>
          <w:sz w:val="26"/>
          <w:szCs w:val="26"/>
        </w:rPr>
        <w:t xml:space="preserve">Районного Совета депутатов муниципального района «Ленский район»  от 14.05.2026 № 01-05/6-34  </w:t>
      </w:r>
      <w:r w:rsidRPr="0021488B">
        <w:rPr>
          <w:sz w:val="26"/>
          <w:szCs w:val="26"/>
        </w:rPr>
        <w:t xml:space="preserve">п о с т а н о в л я ю: </w:t>
      </w:r>
    </w:p>
    <w:p w:rsidR="002B1E28" w:rsidRPr="0021488B" w:rsidRDefault="002B1E28" w:rsidP="002B1E28">
      <w:pPr>
        <w:pStyle w:val="a5"/>
        <w:widowControl/>
        <w:numPr>
          <w:ilvl w:val="0"/>
          <w:numId w:val="21"/>
        </w:numPr>
        <w:autoSpaceDE/>
        <w:autoSpaceDN/>
        <w:adjustRightInd/>
        <w:spacing w:line="324" w:lineRule="auto"/>
        <w:ind w:left="0" w:firstLine="717"/>
        <w:jc w:val="both"/>
        <w:rPr>
          <w:sz w:val="26"/>
          <w:szCs w:val="26"/>
        </w:rPr>
      </w:pPr>
      <w:r w:rsidRPr="0021488B">
        <w:rPr>
          <w:sz w:val="26"/>
          <w:szCs w:val="26"/>
        </w:rPr>
        <w:t xml:space="preserve">Утвердить </w:t>
      </w:r>
      <w:r w:rsidR="001E2CAC">
        <w:rPr>
          <w:sz w:val="26"/>
          <w:szCs w:val="26"/>
        </w:rPr>
        <w:t xml:space="preserve">Перечень государственного и муниципального имущества муниципального района «Ленский район», </w:t>
      </w:r>
      <w:r w:rsidR="001E2CAC" w:rsidRPr="0021488B">
        <w:rPr>
          <w:sz w:val="26"/>
          <w:szCs w:val="26"/>
        </w:rPr>
        <w:t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1E2CAC">
        <w:rPr>
          <w:sz w:val="26"/>
          <w:szCs w:val="26"/>
        </w:rPr>
        <w:t>,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21488B">
        <w:rPr>
          <w:sz w:val="26"/>
          <w:szCs w:val="26"/>
        </w:rPr>
        <w:t xml:space="preserve">, согласно </w:t>
      </w:r>
      <w:r w:rsidR="003831F5" w:rsidRPr="0021488B">
        <w:rPr>
          <w:sz w:val="26"/>
          <w:szCs w:val="26"/>
        </w:rPr>
        <w:t>приложению,</w:t>
      </w:r>
      <w:r w:rsidRPr="0021488B">
        <w:rPr>
          <w:sz w:val="26"/>
          <w:szCs w:val="26"/>
        </w:rPr>
        <w:t xml:space="preserve"> к настоящему постановлению.</w:t>
      </w:r>
    </w:p>
    <w:p w:rsidR="002B1E28" w:rsidRPr="0021488B" w:rsidRDefault="002B1E28" w:rsidP="002B1E28">
      <w:pPr>
        <w:pStyle w:val="a5"/>
        <w:widowControl/>
        <w:numPr>
          <w:ilvl w:val="0"/>
          <w:numId w:val="21"/>
        </w:numPr>
        <w:autoSpaceDE/>
        <w:autoSpaceDN/>
        <w:adjustRightInd/>
        <w:spacing w:line="324" w:lineRule="auto"/>
        <w:ind w:left="0" w:firstLine="717"/>
        <w:jc w:val="both"/>
        <w:rPr>
          <w:sz w:val="26"/>
          <w:szCs w:val="26"/>
        </w:rPr>
      </w:pPr>
      <w:r w:rsidRPr="0021488B">
        <w:rPr>
          <w:sz w:val="26"/>
          <w:szCs w:val="26"/>
        </w:rPr>
        <w:t xml:space="preserve">Признать утратившим силу постановление главы от </w:t>
      </w:r>
      <w:r w:rsidR="00464AD6">
        <w:rPr>
          <w:sz w:val="26"/>
          <w:szCs w:val="26"/>
        </w:rPr>
        <w:t>06.03.2026</w:t>
      </w:r>
      <w:r w:rsidR="00232AFA" w:rsidRPr="0021488B">
        <w:rPr>
          <w:sz w:val="26"/>
          <w:szCs w:val="26"/>
        </w:rPr>
        <w:t xml:space="preserve"> №</w:t>
      </w:r>
      <w:r w:rsidR="0011253E" w:rsidRPr="0021488B">
        <w:rPr>
          <w:sz w:val="26"/>
          <w:szCs w:val="26"/>
        </w:rPr>
        <w:t xml:space="preserve"> </w:t>
      </w:r>
      <w:r w:rsidR="00232AFA" w:rsidRPr="0021488B">
        <w:rPr>
          <w:sz w:val="26"/>
          <w:szCs w:val="26"/>
        </w:rPr>
        <w:t>01-03-</w:t>
      </w:r>
      <w:r w:rsidR="00464AD6">
        <w:rPr>
          <w:sz w:val="26"/>
          <w:szCs w:val="26"/>
        </w:rPr>
        <w:t>172/6</w:t>
      </w:r>
      <w:r w:rsidRPr="0021488B">
        <w:rPr>
          <w:sz w:val="26"/>
          <w:szCs w:val="26"/>
        </w:rPr>
        <w:t xml:space="preserve"> «Об утверждении </w:t>
      </w:r>
      <w:r w:rsidR="00464AD6">
        <w:rPr>
          <w:sz w:val="26"/>
          <w:szCs w:val="26"/>
        </w:rPr>
        <w:t xml:space="preserve">Перечня государственного и муниципального имущества </w:t>
      </w:r>
      <w:r w:rsidR="00464AD6">
        <w:rPr>
          <w:sz w:val="26"/>
          <w:szCs w:val="26"/>
        </w:rPr>
        <w:lastRenderedPageBreak/>
        <w:t xml:space="preserve">муниципального района «Ленский район», </w:t>
      </w:r>
      <w:r w:rsidR="00464AD6" w:rsidRPr="0021488B">
        <w:rPr>
          <w:sz w:val="26"/>
          <w:szCs w:val="26"/>
        </w:rPr>
        <w:t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464AD6">
        <w:rPr>
          <w:sz w:val="26"/>
          <w:szCs w:val="26"/>
        </w:rPr>
        <w:t>,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21488B">
        <w:rPr>
          <w:sz w:val="26"/>
          <w:szCs w:val="26"/>
        </w:rPr>
        <w:t>.</w:t>
      </w:r>
    </w:p>
    <w:p w:rsidR="002B1E28" w:rsidRPr="0021488B" w:rsidRDefault="002B1E28" w:rsidP="002B1E28">
      <w:pPr>
        <w:spacing w:line="324" w:lineRule="auto"/>
        <w:ind w:firstLine="717"/>
        <w:jc w:val="both"/>
        <w:rPr>
          <w:sz w:val="26"/>
          <w:szCs w:val="26"/>
        </w:rPr>
      </w:pPr>
      <w:r w:rsidRPr="0021488B">
        <w:rPr>
          <w:sz w:val="26"/>
          <w:szCs w:val="26"/>
        </w:rPr>
        <w:t>3. Главному специалисту управления делами (</w:t>
      </w:r>
      <w:r w:rsidR="00464AD6">
        <w:rPr>
          <w:sz w:val="26"/>
          <w:szCs w:val="26"/>
        </w:rPr>
        <w:t>Павлова О.Д.</w:t>
      </w:r>
      <w:r w:rsidRPr="0021488B">
        <w:rPr>
          <w:sz w:val="26"/>
          <w:szCs w:val="26"/>
        </w:rPr>
        <w:t>)</w:t>
      </w:r>
      <w:r w:rsidRPr="0021488B">
        <w:rPr>
          <w:rFonts w:ascii="Arial" w:hAnsi="Arial" w:cs="Arial"/>
          <w:sz w:val="26"/>
          <w:szCs w:val="26"/>
        </w:rPr>
        <w:t xml:space="preserve"> </w:t>
      </w:r>
      <w:r w:rsidRPr="0021488B">
        <w:rPr>
          <w:sz w:val="26"/>
          <w:szCs w:val="26"/>
        </w:rPr>
        <w:t>опубликовать данное постановление в средствах массовой информации и обеспечить размещение на официальном сайте админист</w:t>
      </w:r>
      <w:r w:rsidR="008F1A77" w:rsidRPr="0021488B">
        <w:rPr>
          <w:sz w:val="26"/>
          <w:szCs w:val="26"/>
        </w:rPr>
        <w:t>рации муниципального района</w:t>
      </w:r>
      <w:r w:rsidRPr="0021488B">
        <w:rPr>
          <w:sz w:val="26"/>
          <w:szCs w:val="26"/>
        </w:rPr>
        <w:t xml:space="preserve"> «Ленский район»</w:t>
      </w:r>
      <w:r w:rsidR="00280598">
        <w:rPr>
          <w:sz w:val="26"/>
          <w:szCs w:val="26"/>
        </w:rPr>
        <w:t xml:space="preserve"> Республики Саха (Якутия)</w:t>
      </w:r>
      <w:r w:rsidR="00501EFD">
        <w:rPr>
          <w:sz w:val="26"/>
          <w:szCs w:val="26"/>
        </w:rPr>
        <w:t>.</w:t>
      </w:r>
    </w:p>
    <w:p w:rsidR="0011253E" w:rsidRPr="0021488B" w:rsidRDefault="0011253E" w:rsidP="002B1E28">
      <w:pPr>
        <w:spacing w:line="324" w:lineRule="auto"/>
        <w:ind w:firstLine="717"/>
        <w:jc w:val="both"/>
        <w:rPr>
          <w:sz w:val="26"/>
          <w:szCs w:val="26"/>
        </w:rPr>
      </w:pPr>
    </w:p>
    <w:tbl>
      <w:tblPr>
        <w:tblW w:w="974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85"/>
        <w:gridCol w:w="5160"/>
      </w:tblGrid>
      <w:tr w:rsidR="002B1E28" w:rsidRPr="0021488B" w:rsidTr="0011253E">
        <w:trPr>
          <w:trHeight w:val="492"/>
        </w:trPr>
        <w:tc>
          <w:tcPr>
            <w:tcW w:w="4585" w:type="dxa"/>
          </w:tcPr>
          <w:p w:rsidR="002B1E28" w:rsidRPr="0021488B" w:rsidRDefault="00E81532" w:rsidP="002B1E28">
            <w:pPr>
              <w:tabs>
                <w:tab w:val="right" w:pos="4369"/>
              </w:tabs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Глава</w:t>
            </w:r>
            <w:r w:rsidR="002B1E28" w:rsidRPr="0021488B">
              <w:rPr>
                <w:b/>
                <w:sz w:val="26"/>
                <w:szCs w:val="26"/>
              </w:rPr>
              <w:tab/>
            </w:r>
          </w:p>
        </w:tc>
        <w:tc>
          <w:tcPr>
            <w:tcW w:w="5160" w:type="dxa"/>
          </w:tcPr>
          <w:p w:rsidR="002B1E28" w:rsidRPr="0021488B" w:rsidRDefault="002B1E28" w:rsidP="002B1E28">
            <w:pPr>
              <w:pStyle w:val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1488B">
              <w:rPr>
                <w:rFonts w:ascii="Times New Roman" w:hAnsi="Times New Roman"/>
                <w:b/>
                <w:sz w:val="26"/>
                <w:szCs w:val="26"/>
              </w:rPr>
              <w:t xml:space="preserve">    </w:t>
            </w:r>
            <w:r w:rsidR="00973FDE">
              <w:rPr>
                <w:rFonts w:ascii="Times New Roman" w:hAnsi="Times New Roman"/>
                <w:b/>
                <w:sz w:val="26"/>
                <w:szCs w:val="26"/>
              </w:rPr>
              <w:t>п/п</w:t>
            </w:r>
            <w:r w:rsidRPr="0021488B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</w:t>
            </w:r>
            <w:r w:rsidR="00E81532">
              <w:rPr>
                <w:rFonts w:ascii="Times New Roman" w:hAnsi="Times New Roman"/>
                <w:b/>
                <w:sz w:val="26"/>
                <w:szCs w:val="26"/>
              </w:rPr>
              <w:t>А.В. Черепанов</w:t>
            </w:r>
          </w:p>
        </w:tc>
      </w:tr>
    </w:tbl>
    <w:p w:rsidR="002B1E28" w:rsidRPr="0021488B" w:rsidRDefault="002B1E28" w:rsidP="002B1E28">
      <w:pPr>
        <w:spacing w:line="360" w:lineRule="auto"/>
        <w:rPr>
          <w:sz w:val="26"/>
          <w:szCs w:val="26"/>
        </w:rPr>
      </w:pPr>
    </w:p>
    <w:p w:rsidR="002B1E28" w:rsidRPr="0021488B" w:rsidRDefault="002B1E28" w:rsidP="002B1E28">
      <w:pPr>
        <w:widowControl/>
        <w:autoSpaceDE/>
        <w:autoSpaceDN/>
        <w:adjustRightInd/>
        <w:rPr>
          <w:sz w:val="28"/>
          <w:szCs w:val="28"/>
        </w:rPr>
        <w:sectPr w:rsidR="002B1E28" w:rsidRPr="0021488B" w:rsidSect="001E2CAC">
          <w:headerReference w:type="even" r:id="rId9"/>
          <w:headerReference w:type="default" r:id="rId10"/>
          <w:pgSz w:w="11906" w:h="16838"/>
          <w:pgMar w:top="568" w:right="707" w:bottom="709" w:left="1418" w:header="720" w:footer="720" w:gutter="0"/>
          <w:cols w:space="720"/>
          <w:titlePg/>
          <w:docGrid w:linePitch="272"/>
        </w:sectPr>
      </w:pPr>
      <w:r w:rsidRPr="0021488B">
        <w:rPr>
          <w:sz w:val="26"/>
          <w:szCs w:val="26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9641"/>
      </w:tblGrid>
      <w:tr w:rsidR="002B1E28" w:rsidTr="002B1E28">
        <w:tc>
          <w:tcPr>
            <w:tcW w:w="4926" w:type="dxa"/>
          </w:tcPr>
          <w:p w:rsidR="002B1E28" w:rsidRDefault="002B1E28" w:rsidP="002B1E2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641" w:type="dxa"/>
          </w:tcPr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4705"/>
            </w:tblGrid>
            <w:tr w:rsidR="002B1E28" w:rsidTr="002B1E28">
              <w:tc>
                <w:tcPr>
                  <w:tcW w:w="4705" w:type="dxa"/>
                </w:tcPr>
                <w:p w:rsidR="002B1E28" w:rsidRDefault="002B1E28" w:rsidP="002B1E28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5" w:type="dxa"/>
                </w:tcPr>
                <w:p w:rsidR="002B1E28" w:rsidRPr="003546CE" w:rsidRDefault="002B1E28" w:rsidP="002B1E28">
                  <w:pPr>
                    <w:rPr>
                      <w:sz w:val="26"/>
                      <w:szCs w:val="26"/>
                    </w:rPr>
                  </w:pPr>
                  <w:r w:rsidRPr="003546CE">
                    <w:rPr>
                      <w:sz w:val="26"/>
                      <w:szCs w:val="26"/>
                    </w:rPr>
                    <w:t xml:space="preserve">Приложение </w:t>
                  </w:r>
                </w:p>
                <w:p w:rsidR="002B1E28" w:rsidRPr="003546CE" w:rsidRDefault="002B1E28" w:rsidP="002B1E28">
                  <w:pPr>
                    <w:rPr>
                      <w:sz w:val="26"/>
                      <w:szCs w:val="26"/>
                    </w:rPr>
                  </w:pPr>
                  <w:r w:rsidRPr="003546CE">
                    <w:rPr>
                      <w:sz w:val="26"/>
                      <w:szCs w:val="26"/>
                    </w:rPr>
                    <w:t>к постановлению главы</w:t>
                  </w:r>
                </w:p>
                <w:p w:rsidR="002B1E28" w:rsidRPr="003546CE" w:rsidRDefault="002B1E28" w:rsidP="002B1E28">
                  <w:pPr>
                    <w:rPr>
                      <w:sz w:val="26"/>
                      <w:szCs w:val="26"/>
                    </w:rPr>
                  </w:pPr>
                  <w:r w:rsidRPr="003546CE">
                    <w:rPr>
                      <w:sz w:val="26"/>
                      <w:szCs w:val="26"/>
                    </w:rPr>
                    <w:t xml:space="preserve">от </w:t>
                  </w:r>
                  <w:r w:rsidR="00973FDE">
                    <w:rPr>
                      <w:sz w:val="26"/>
                      <w:szCs w:val="26"/>
                    </w:rPr>
                    <w:t>«01</w:t>
                  </w:r>
                  <w:r w:rsidRPr="003546CE">
                    <w:rPr>
                      <w:sz w:val="26"/>
                      <w:szCs w:val="26"/>
                    </w:rPr>
                    <w:t xml:space="preserve">» </w:t>
                  </w:r>
                  <w:r w:rsidR="00973FDE">
                    <w:rPr>
                      <w:sz w:val="26"/>
                      <w:szCs w:val="26"/>
                    </w:rPr>
                    <w:t>июля</w:t>
                  </w:r>
                  <w:r w:rsidRPr="003546CE">
                    <w:rPr>
                      <w:sz w:val="26"/>
                      <w:szCs w:val="26"/>
                    </w:rPr>
                    <w:t xml:space="preserve"> 202</w:t>
                  </w:r>
                  <w:r w:rsidR="001E2CAC">
                    <w:rPr>
                      <w:sz w:val="26"/>
                      <w:szCs w:val="26"/>
                    </w:rPr>
                    <w:t>6</w:t>
                  </w:r>
                  <w:r w:rsidRPr="003546CE">
                    <w:rPr>
                      <w:sz w:val="26"/>
                      <w:szCs w:val="26"/>
                    </w:rPr>
                    <w:t xml:space="preserve"> г.</w:t>
                  </w:r>
                </w:p>
                <w:p w:rsidR="002B1E28" w:rsidRPr="003546CE" w:rsidRDefault="002B1E28" w:rsidP="00973FDE">
                  <w:pPr>
                    <w:rPr>
                      <w:sz w:val="26"/>
                      <w:szCs w:val="26"/>
                    </w:rPr>
                  </w:pPr>
                  <w:r w:rsidRPr="003546CE">
                    <w:rPr>
                      <w:sz w:val="26"/>
                      <w:szCs w:val="26"/>
                    </w:rPr>
                    <w:t>№</w:t>
                  </w:r>
                  <w:r w:rsidR="00973FDE">
                    <w:rPr>
                      <w:sz w:val="26"/>
                      <w:szCs w:val="26"/>
                    </w:rPr>
                    <w:t xml:space="preserve"> </w:t>
                  </w:r>
                  <w:r w:rsidR="00973FDE" w:rsidRPr="00973FDE">
                    <w:rPr>
                      <w:sz w:val="26"/>
                      <w:szCs w:val="26"/>
                    </w:rPr>
                    <w:t>01-03-452/6</w:t>
                  </w:r>
                </w:p>
              </w:tc>
            </w:tr>
            <w:tr w:rsidR="002B1E28" w:rsidTr="002B1E28">
              <w:tc>
                <w:tcPr>
                  <w:tcW w:w="4705" w:type="dxa"/>
                </w:tcPr>
                <w:p w:rsidR="002B1E28" w:rsidRDefault="002B1E28" w:rsidP="002B1E28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5" w:type="dxa"/>
                </w:tcPr>
                <w:p w:rsidR="002B1E28" w:rsidRPr="003546CE" w:rsidRDefault="002B1E28" w:rsidP="002B1E28">
                  <w:pPr>
                    <w:spacing w:line="276" w:lineRule="auto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B1E28" w:rsidRDefault="002B1E28" w:rsidP="002B1E2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2B1E28" w:rsidRPr="003546CE" w:rsidRDefault="002B1E28" w:rsidP="002B1E28">
      <w:pPr>
        <w:jc w:val="center"/>
        <w:rPr>
          <w:b/>
          <w:sz w:val="26"/>
          <w:szCs w:val="26"/>
        </w:rPr>
      </w:pPr>
      <w:r w:rsidRPr="003546CE">
        <w:rPr>
          <w:b/>
          <w:sz w:val="26"/>
          <w:szCs w:val="26"/>
        </w:rPr>
        <w:t xml:space="preserve">Перечень </w:t>
      </w:r>
    </w:p>
    <w:p w:rsidR="002B1E28" w:rsidRPr="001E2CAC" w:rsidRDefault="001E2CAC" w:rsidP="002B1E28">
      <w:pPr>
        <w:jc w:val="center"/>
        <w:rPr>
          <w:b/>
          <w:sz w:val="26"/>
          <w:szCs w:val="26"/>
        </w:rPr>
      </w:pPr>
      <w:r w:rsidRPr="001E2CAC">
        <w:rPr>
          <w:b/>
          <w:sz w:val="26"/>
          <w:szCs w:val="26"/>
        </w:rPr>
        <w:t>государственного и муниципального имущества муниципального района «Ленский район»,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E81532" w:rsidRPr="003546CE" w:rsidRDefault="00E81532" w:rsidP="002B1E28">
      <w:pPr>
        <w:jc w:val="center"/>
        <w:rPr>
          <w:b/>
          <w:sz w:val="26"/>
          <w:szCs w:val="26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090"/>
        <w:gridCol w:w="2268"/>
        <w:gridCol w:w="4536"/>
        <w:gridCol w:w="2268"/>
        <w:gridCol w:w="1134"/>
        <w:gridCol w:w="1701"/>
      </w:tblGrid>
      <w:tr w:rsidR="002B1E28" w:rsidRPr="0061279F" w:rsidTr="002B1E28">
        <w:trPr>
          <w:trHeight w:val="276"/>
        </w:trPr>
        <w:tc>
          <w:tcPr>
            <w:tcW w:w="562" w:type="dxa"/>
            <w:vMerge w:val="restart"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279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279F">
              <w:rPr>
                <w:rFonts w:ascii="Times New Roman" w:hAnsi="Times New Roman" w:cs="Times New Roman"/>
              </w:rPr>
              <w:t>Адрес (местоположение) объекта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279F">
              <w:rPr>
                <w:rFonts w:ascii="Times New Roman" w:hAnsi="Times New Roman" w:cs="Times New Roman"/>
              </w:rPr>
              <w:t>Вид объекта недвижимости;</w:t>
            </w:r>
          </w:p>
          <w:p w:rsidR="002B1E28" w:rsidRPr="0061279F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279F">
              <w:rPr>
                <w:rFonts w:ascii="Times New Roman" w:hAnsi="Times New Roman" w:cs="Times New Roman"/>
              </w:rPr>
              <w:t>тип движимого имущества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279F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279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2B1E28" w:rsidRPr="0061279F" w:rsidTr="002B1E28">
        <w:trPr>
          <w:trHeight w:val="276"/>
        </w:trPr>
        <w:tc>
          <w:tcPr>
            <w:tcW w:w="562" w:type="dxa"/>
            <w:vMerge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gridSpan w:val="3"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279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2B1E28" w:rsidRPr="0061279F" w:rsidTr="002B1E28">
        <w:trPr>
          <w:trHeight w:val="552"/>
        </w:trPr>
        <w:tc>
          <w:tcPr>
            <w:tcW w:w="562" w:type="dxa"/>
            <w:vMerge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279F">
              <w:rPr>
                <w:rFonts w:ascii="Times New Roman" w:hAnsi="Times New Roman" w:cs="Times New Roman"/>
              </w:rPr>
              <w:t>Тип (площадь - для земельных участков, зданий, помещений)</w:t>
            </w:r>
          </w:p>
        </w:tc>
        <w:tc>
          <w:tcPr>
            <w:tcW w:w="1134" w:type="dxa"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279F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701" w:type="dxa"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279F">
              <w:rPr>
                <w:rFonts w:ascii="Times New Roman" w:hAnsi="Times New Roman" w:cs="Times New Roman"/>
              </w:rPr>
              <w:t>Единица измерения (для площади - кв. м)</w:t>
            </w:r>
          </w:p>
        </w:tc>
      </w:tr>
      <w:tr w:rsidR="002B1E28" w:rsidRPr="0061279F" w:rsidTr="002B1E28">
        <w:tc>
          <w:tcPr>
            <w:tcW w:w="562" w:type="dxa"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1279F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090" w:type="dxa"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1279F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1279F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1279F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1279F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1279F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2B1E28" w:rsidRPr="0061279F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1279F">
              <w:rPr>
                <w:rFonts w:ascii="Times New Roman" w:hAnsi="Times New Roman" w:cs="Times New Roman"/>
                <w:szCs w:val="22"/>
              </w:rPr>
              <w:t>7</w:t>
            </w:r>
          </w:p>
        </w:tc>
      </w:tr>
      <w:tr w:rsidR="002B1E28" w:rsidRPr="00DB6579" w:rsidTr="002B1E28">
        <w:tc>
          <w:tcPr>
            <w:tcW w:w="562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0" w:type="dxa"/>
            <w:shd w:val="clear" w:color="auto" w:fill="auto"/>
          </w:tcPr>
          <w:p w:rsidR="002B1E28" w:rsidRPr="00DB6579" w:rsidRDefault="00F032ED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 xml:space="preserve">РС(Я), </w:t>
            </w:r>
            <w:r w:rsidR="002B1E28" w:rsidRPr="00DB6579">
              <w:rPr>
                <w:rFonts w:ascii="Times New Roman" w:hAnsi="Times New Roman" w:cs="Times New Roman"/>
              </w:rPr>
              <w:t>Ленский район, г. Ленск, ул. Объездная, д.10/3</w:t>
            </w:r>
          </w:p>
        </w:tc>
        <w:tc>
          <w:tcPr>
            <w:tcW w:w="2268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Здание гаража</w:t>
            </w:r>
          </w:p>
        </w:tc>
        <w:tc>
          <w:tcPr>
            <w:tcW w:w="4536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DB6579">
              <w:rPr>
                <w:rFonts w:ascii="Times New Roman" w:hAnsi="Times New Roman" w:cs="Times New Roman"/>
                <w:bCs/>
                <w:shd w:val="clear" w:color="auto" w:fill="FFFFFF"/>
              </w:rPr>
              <w:t>Сооружение (Помещение общего пользования, незавершенное строительством)</w:t>
            </w:r>
          </w:p>
        </w:tc>
        <w:tc>
          <w:tcPr>
            <w:tcW w:w="2268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2203,8</w:t>
            </w:r>
          </w:p>
        </w:tc>
        <w:tc>
          <w:tcPr>
            <w:tcW w:w="1134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кв.м.</w:t>
            </w:r>
          </w:p>
        </w:tc>
      </w:tr>
      <w:tr w:rsidR="002B1E28" w:rsidRPr="00DB6579" w:rsidTr="002B1E28">
        <w:tc>
          <w:tcPr>
            <w:tcW w:w="562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2B1E28" w:rsidRPr="00DB6579" w:rsidRDefault="00F032ED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 xml:space="preserve">РС(Я), </w:t>
            </w:r>
            <w:r w:rsidR="002B1E28" w:rsidRPr="00DB6579">
              <w:rPr>
                <w:rFonts w:ascii="Times New Roman" w:hAnsi="Times New Roman" w:cs="Times New Roman"/>
              </w:rPr>
              <w:t>Ленский район, г. Ленск, ул. Набережная, д.97а</w:t>
            </w:r>
          </w:p>
        </w:tc>
        <w:tc>
          <w:tcPr>
            <w:tcW w:w="2268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Здание гаража</w:t>
            </w:r>
          </w:p>
        </w:tc>
        <w:tc>
          <w:tcPr>
            <w:tcW w:w="4536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DB6579">
              <w:rPr>
                <w:rFonts w:ascii="Times New Roman" w:hAnsi="Times New Roman" w:cs="Times New Roman"/>
                <w:bCs/>
                <w:shd w:val="clear" w:color="auto" w:fill="FFFFFF"/>
              </w:rPr>
              <w:t>Нежилое помещение, гараж</w:t>
            </w:r>
          </w:p>
        </w:tc>
        <w:tc>
          <w:tcPr>
            <w:tcW w:w="2268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1134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кв.м.</w:t>
            </w:r>
          </w:p>
        </w:tc>
      </w:tr>
      <w:tr w:rsidR="002B1E28" w:rsidRPr="00DB6579" w:rsidTr="002B1E28">
        <w:tc>
          <w:tcPr>
            <w:tcW w:w="562" w:type="dxa"/>
            <w:shd w:val="clear" w:color="auto" w:fill="auto"/>
          </w:tcPr>
          <w:p w:rsidR="002B1E28" w:rsidRPr="00DB6579" w:rsidRDefault="00E541FA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90" w:type="dxa"/>
            <w:shd w:val="clear" w:color="auto" w:fill="auto"/>
          </w:tcPr>
          <w:p w:rsidR="002B1E28" w:rsidRPr="00DB6579" w:rsidRDefault="00F032ED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 xml:space="preserve">РС(Я), </w:t>
            </w:r>
            <w:r w:rsidR="002B1E28" w:rsidRPr="00DB6579">
              <w:rPr>
                <w:rFonts w:ascii="Times New Roman" w:hAnsi="Times New Roman" w:cs="Times New Roman"/>
              </w:rPr>
              <w:t>Ленский район, г. Ленск, ул. Победы, д.43, корп.8, пом.19</w:t>
            </w:r>
          </w:p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ГСК «Спутник»</w:t>
            </w:r>
          </w:p>
        </w:tc>
        <w:tc>
          <w:tcPr>
            <w:tcW w:w="2268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Гаражный бокс</w:t>
            </w:r>
          </w:p>
        </w:tc>
        <w:tc>
          <w:tcPr>
            <w:tcW w:w="4536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DB6579">
              <w:rPr>
                <w:rFonts w:ascii="Times New Roman" w:hAnsi="Times New Roman" w:cs="Times New Roman"/>
                <w:bCs/>
                <w:shd w:val="clear" w:color="auto" w:fill="FFFFFF"/>
              </w:rPr>
              <w:t>Нежилое помещение</w:t>
            </w:r>
          </w:p>
        </w:tc>
        <w:tc>
          <w:tcPr>
            <w:tcW w:w="2268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34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кв.м.</w:t>
            </w:r>
          </w:p>
        </w:tc>
      </w:tr>
      <w:tr w:rsidR="002B1E28" w:rsidRPr="00DB6579" w:rsidTr="002B1E28">
        <w:tc>
          <w:tcPr>
            <w:tcW w:w="562" w:type="dxa"/>
            <w:shd w:val="clear" w:color="auto" w:fill="auto"/>
          </w:tcPr>
          <w:p w:rsidR="002B1E28" w:rsidRPr="00DB6579" w:rsidRDefault="00BA64DB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90" w:type="dxa"/>
            <w:shd w:val="clear" w:color="auto" w:fill="auto"/>
          </w:tcPr>
          <w:p w:rsidR="002B1E28" w:rsidRPr="00DB6579" w:rsidRDefault="00F032ED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 xml:space="preserve">РС(Я), </w:t>
            </w:r>
            <w:r w:rsidR="002B1E28" w:rsidRPr="00DB6579">
              <w:rPr>
                <w:rFonts w:ascii="Times New Roman" w:hAnsi="Times New Roman" w:cs="Times New Roman"/>
              </w:rPr>
              <w:t>Ленский район, г. Ленск, ул. Чапаева, д.60, пом. 17</w:t>
            </w:r>
          </w:p>
        </w:tc>
        <w:tc>
          <w:tcPr>
            <w:tcW w:w="2268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Гараж-стоянка</w:t>
            </w:r>
          </w:p>
        </w:tc>
        <w:tc>
          <w:tcPr>
            <w:tcW w:w="4536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DB6579">
              <w:rPr>
                <w:rFonts w:ascii="Times New Roman" w:hAnsi="Times New Roman" w:cs="Times New Roman"/>
                <w:bCs/>
                <w:shd w:val="clear" w:color="auto" w:fill="FFFFFF"/>
              </w:rPr>
              <w:t>Нежилое помещение</w:t>
            </w:r>
          </w:p>
        </w:tc>
        <w:tc>
          <w:tcPr>
            <w:tcW w:w="2268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134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2B1E28" w:rsidRPr="00DB6579" w:rsidRDefault="002B1E28" w:rsidP="002B1E28">
            <w:pPr>
              <w:jc w:val="center"/>
            </w:pPr>
            <w:r w:rsidRPr="00DB6579">
              <w:t>кв.м.</w:t>
            </w:r>
          </w:p>
        </w:tc>
      </w:tr>
      <w:tr w:rsidR="00BA64DB" w:rsidRPr="00DB6579" w:rsidTr="002B1E28">
        <w:tc>
          <w:tcPr>
            <w:tcW w:w="56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9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РС(Я), Ленский район, г. Ленск, ул. Мелиораторов, д. 27 «б»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Здание арочного склада</w:t>
            </w:r>
          </w:p>
        </w:tc>
        <w:tc>
          <w:tcPr>
            <w:tcW w:w="453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DB6579">
              <w:rPr>
                <w:rFonts w:ascii="Times New Roman" w:hAnsi="Times New Roman" w:cs="Times New Roman"/>
                <w:bCs/>
                <w:shd w:val="clear" w:color="auto" w:fill="FFFFFF"/>
              </w:rPr>
              <w:t>Нежилое помещение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479,9</w:t>
            </w:r>
          </w:p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кв.м.</w:t>
            </w:r>
          </w:p>
        </w:tc>
      </w:tr>
      <w:tr w:rsidR="00BA64DB" w:rsidRPr="00DB6579" w:rsidTr="002B1E28">
        <w:tc>
          <w:tcPr>
            <w:tcW w:w="56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9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РС(Я), Ленский район, г. Ленск, ул. Горького, д. 28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453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1147 +/- 7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кв.м.</w:t>
            </w:r>
          </w:p>
        </w:tc>
      </w:tr>
      <w:tr w:rsidR="00BA64DB" w:rsidRPr="00DB6579" w:rsidTr="002B1E28">
        <w:tc>
          <w:tcPr>
            <w:tcW w:w="56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9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РС(Я), Ленский район, г. Ленск, ул. Объездная, д. 10/5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453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2336 +/- 17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кв.м.</w:t>
            </w:r>
          </w:p>
        </w:tc>
      </w:tr>
      <w:tr w:rsidR="00BA64DB" w:rsidRPr="00DB6579" w:rsidTr="002B1E28">
        <w:tc>
          <w:tcPr>
            <w:tcW w:w="56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9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РС(Я), Ленский район, г. Ленск, ул. Победы, д.109/2б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453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350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кв.м.</w:t>
            </w:r>
          </w:p>
        </w:tc>
      </w:tr>
      <w:tr w:rsidR="00BA64DB" w:rsidRPr="00DB6579" w:rsidTr="002B1E28">
        <w:tc>
          <w:tcPr>
            <w:tcW w:w="56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РС(Я), Ленский район, г. Ленск, ул. Победы, д.109/2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453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1649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кв.м.</w:t>
            </w:r>
          </w:p>
        </w:tc>
      </w:tr>
      <w:tr w:rsidR="00BA64DB" w:rsidRPr="00DB6579" w:rsidTr="002B1E28">
        <w:tc>
          <w:tcPr>
            <w:tcW w:w="56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РС(Я), Ленский район, г. Ленск, ул. Победы, д.109/4а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453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16165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кв.м.</w:t>
            </w:r>
          </w:p>
        </w:tc>
      </w:tr>
      <w:tr w:rsidR="00BA64DB" w:rsidRPr="00DB6579" w:rsidTr="002B1E28">
        <w:tc>
          <w:tcPr>
            <w:tcW w:w="56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РС(Я), Ленский район, г. Ленск, ул. Победы, д.109/2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453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493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кв.м.</w:t>
            </w:r>
          </w:p>
        </w:tc>
      </w:tr>
      <w:tr w:rsidR="00BA64DB" w:rsidRPr="00DB6579" w:rsidTr="002B1E28">
        <w:tc>
          <w:tcPr>
            <w:tcW w:w="56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РС(Я), Ленский район, г. Ленск, ул. Победы д. 63 «б»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</w:t>
            </w:r>
          </w:p>
        </w:tc>
        <w:tc>
          <w:tcPr>
            <w:tcW w:w="453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Нежилое здание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185,9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>
              <w:t>кв.м.</w:t>
            </w:r>
          </w:p>
        </w:tc>
      </w:tr>
      <w:tr w:rsidR="00BA64DB" w:rsidRPr="00DB6579" w:rsidTr="002B1E28">
        <w:tc>
          <w:tcPr>
            <w:tcW w:w="56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РС(Я), Ленский район, г. Ленск, 3 км трассы Ленск-Мирный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Гараж-стоянка</w:t>
            </w:r>
          </w:p>
        </w:tc>
        <w:tc>
          <w:tcPr>
            <w:tcW w:w="453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DB6579">
              <w:rPr>
                <w:rFonts w:ascii="Times New Roman" w:hAnsi="Times New Roman" w:cs="Times New Roman"/>
                <w:bCs/>
                <w:shd w:val="clear" w:color="auto" w:fill="FFFFFF"/>
              </w:rPr>
              <w:t>Нежилое здание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1065,4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кв.м.</w:t>
            </w:r>
          </w:p>
        </w:tc>
      </w:tr>
      <w:tr w:rsidR="00BA64DB" w:rsidRPr="00DB6579" w:rsidTr="002B1E28">
        <w:tc>
          <w:tcPr>
            <w:tcW w:w="56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РС (Я), Ленский район, межселенная территория Ленского муниципального района, находящаяся вне границ городских и сельских поселений, территория «</w:t>
            </w:r>
            <w:proofErr w:type="spellStart"/>
            <w:r w:rsidRPr="00DB6579">
              <w:rPr>
                <w:color w:val="000000"/>
              </w:rPr>
              <w:t>Орешкино</w:t>
            </w:r>
            <w:proofErr w:type="spellEnd"/>
            <w:r w:rsidRPr="00DB6579">
              <w:rPr>
                <w:color w:val="000000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Земельный участок №1</w:t>
            </w:r>
          </w:p>
        </w:tc>
        <w:tc>
          <w:tcPr>
            <w:tcW w:w="453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35056 +/- 131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кв.м.</w:t>
            </w:r>
          </w:p>
        </w:tc>
      </w:tr>
      <w:tr w:rsidR="00BA64DB" w:rsidRPr="00DB6579" w:rsidTr="002B1E28">
        <w:tc>
          <w:tcPr>
            <w:tcW w:w="56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РС (Я), Ленский район, межселенная территория Ленского муниципального района, находящаяся вне границ городских и сельских поселений, территория «</w:t>
            </w:r>
            <w:proofErr w:type="spellStart"/>
            <w:r w:rsidRPr="00DB6579">
              <w:rPr>
                <w:color w:val="000000"/>
              </w:rPr>
              <w:t>Орешкино</w:t>
            </w:r>
            <w:proofErr w:type="spellEnd"/>
            <w:r w:rsidRPr="00DB6579">
              <w:rPr>
                <w:color w:val="000000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Земельный участок №2</w:t>
            </w:r>
          </w:p>
        </w:tc>
        <w:tc>
          <w:tcPr>
            <w:tcW w:w="453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13194+/-80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кв.м.</w:t>
            </w:r>
          </w:p>
        </w:tc>
      </w:tr>
      <w:tr w:rsidR="00BA64DB" w:rsidRPr="00DB6579" w:rsidTr="002B1E28">
        <w:tc>
          <w:tcPr>
            <w:tcW w:w="56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РС (Я), Ленский район, г. Ленск, ул. Победы, 80в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453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5959+/-18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кв.м.</w:t>
            </w:r>
          </w:p>
        </w:tc>
      </w:tr>
      <w:tr w:rsidR="00BA64DB" w:rsidRPr="00DB6579" w:rsidTr="002B1E28">
        <w:tc>
          <w:tcPr>
            <w:tcW w:w="56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РС (Я), Ленский район, г. Ленск, ул. Объездная, д.10/6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Здание электроцеха</w:t>
            </w:r>
          </w:p>
        </w:tc>
        <w:tc>
          <w:tcPr>
            <w:tcW w:w="453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DB6579">
              <w:rPr>
                <w:rFonts w:ascii="Times New Roman" w:hAnsi="Times New Roman" w:cs="Times New Roman"/>
                <w:bCs/>
                <w:shd w:val="clear" w:color="auto" w:fill="FFFFFF"/>
              </w:rPr>
              <w:t>Нежилое здание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162,4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кв.м.</w:t>
            </w:r>
          </w:p>
        </w:tc>
      </w:tr>
      <w:tr w:rsidR="00BA64DB" w:rsidRPr="00DB6579" w:rsidTr="002B1E28">
        <w:tc>
          <w:tcPr>
            <w:tcW w:w="56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РС (Я), Ленский район, г. Ленск, ул. Объездная, д.10/2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Здание (гаража(склада)</w:t>
            </w:r>
          </w:p>
        </w:tc>
        <w:tc>
          <w:tcPr>
            <w:tcW w:w="453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DB6579">
              <w:rPr>
                <w:rFonts w:ascii="Times New Roman" w:hAnsi="Times New Roman" w:cs="Times New Roman"/>
                <w:bCs/>
                <w:shd w:val="clear" w:color="auto" w:fill="FFFFFF"/>
              </w:rPr>
              <w:t>Нежилое здание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620,4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кв.м.</w:t>
            </w:r>
          </w:p>
        </w:tc>
      </w:tr>
      <w:tr w:rsidR="00BA64DB" w:rsidRPr="00DB6579" w:rsidTr="002B1E28">
        <w:tc>
          <w:tcPr>
            <w:tcW w:w="56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РС(Я), Ленский район, с. Беченча, в 200 метрах от дома № 1 по ул. З. Саморцева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453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4001+/-29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кв.м.</w:t>
            </w:r>
          </w:p>
        </w:tc>
      </w:tr>
      <w:tr w:rsidR="00BA64DB" w:rsidRPr="00DB6579" w:rsidTr="002B1E28">
        <w:tc>
          <w:tcPr>
            <w:tcW w:w="56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РС(Я), Ленский район, межселенная территория, автодорога Ленск-дачи, 2-ой км., участок № 1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 xml:space="preserve">Земельный участок </w:t>
            </w:r>
          </w:p>
        </w:tc>
        <w:tc>
          <w:tcPr>
            <w:tcW w:w="453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300+/-6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кв.м.</w:t>
            </w:r>
          </w:p>
        </w:tc>
      </w:tr>
      <w:tr w:rsidR="00BA64DB" w:rsidRPr="00DB6579" w:rsidTr="002B1E28">
        <w:tc>
          <w:tcPr>
            <w:tcW w:w="56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РС(Я), у. Ленский, с. Нюя, ул. Октябрьская д. 32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453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261+/-5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кв.м.</w:t>
            </w:r>
          </w:p>
        </w:tc>
      </w:tr>
      <w:tr w:rsidR="00BA64DB" w:rsidRPr="00DB6579" w:rsidTr="002B1E28">
        <w:tc>
          <w:tcPr>
            <w:tcW w:w="56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РС(Я), муниципальный район Ленский, сельское поселение</w:t>
            </w:r>
          </w:p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 xml:space="preserve">Мурбайский наслег, село </w:t>
            </w:r>
            <w:r w:rsidRPr="00DB6579">
              <w:rPr>
                <w:color w:val="000000"/>
              </w:rPr>
              <w:lastRenderedPageBreak/>
              <w:t>Дорожный, улица Озерная, земельный участок 2а</w:t>
            </w: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lastRenderedPageBreak/>
              <w:t xml:space="preserve">Земельный участок </w:t>
            </w:r>
          </w:p>
        </w:tc>
        <w:tc>
          <w:tcPr>
            <w:tcW w:w="453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514 +/- 4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кв.м.</w:t>
            </w:r>
          </w:p>
        </w:tc>
      </w:tr>
    </w:tbl>
    <w:p w:rsidR="002B1E28" w:rsidRPr="00DB6579" w:rsidRDefault="002B1E28" w:rsidP="002B1E28">
      <w:pPr>
        <w:pStyle w:val="ConsPlusNormal"/>
        <w:jc w:val="both"/>
        <w:rPr>
          <w:rFonts w:ascii="Times New Roman" w:hAnsi="Times New Roman" w:cs="Times New Roman"/>
        </w:rPr>
      </w:pPr>
    </w:p>
    <w:p w:rsidR="002B1E28" w:rsidRPr="00DB6579" w:rsidRDefault="002B1E28" w:rsidP="002B1E2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2410"/>
        <w:gridCol w:w="2977"/>
        <w:gridCol w:w="2693"/>
        <w:gridCol w:w="1134"/>
        <w:gridCol w:w="992"/>
        <w:gridCol w:w="992"/>
        <w:gridCol w:w="1276"/>
      </w:tblGrid>
      <w:tr w:rsidR="002B1E28" w:rsidRPr="00DB6579" w:rsidTr="002B1E28">
        <w:trPr>
          <w:trHeight w:val="276"/>
        </w:trPr>
        <w:tc>
          <w:tcPr>
            <w:tcW w:w="11165" w:type="dxa"/>
            <w:gridSpan w:val="5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4394" w:type="dxa"/>
            <w:gridSpan w:val="4"/>
            <w:vMerge w:val="restart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</w:tr>
      <w:tr w:rsidR="002B1E28" w:rsidRPr="00DB6579" w:rsidTr="002B1E28">
        <w:trPr>
          <w:trHeight w:val="276"/>
        </w:trPr>
        <w:tc>
          <w:tcPr>
            <w:tcW w:w="3085" w:type="dxa"/>
            <w:gridSpan w:val="2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Техническое состояние объекта недвижимости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4394" w:type="dxa"/>
            <w:gridSpan w:val="4"/>
            <w:vMerge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1E28" w:rsidRPr="00DB6579" w:rsidTr="002B1E28">
        <w:trPr>
          <w:trHeight w:val="1022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Тип (кадастровый, условный, устаревший)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Государственный регистрационный знак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2B1E28" w:rsidRPr="00DB6579" w:rsidTr="002B1E28">
        <w:tc>
          <w:tcPr>
            <w:tcW w:w="959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16</w:t>
            </w:r>
          </w:p>
        </w:tc>
      </w:tr>
      <w:tr w:rsidR="00BA64DB" w:rsidRPr="00DB6579" w:rsidTr="002B1E28">
        <w:tc>
          <w:tcPr>
            <w:tcW w:w="95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14:14:050069:301</w:t>
            </w:r>
          </w:p>
        </w:tc>
        <w:tc>
          <w:tcPr>
            <w:tcW w:w="241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Требует капитального ремонта</w:t>
            </w:r>
          </w:p>
        </w:tc>
        <w:tc>
          <w:tcPr>
            <w:tcW w:w="2977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Для производственного назначения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4DB" w:rsidRPr="00DB6579" w:rsidTr="002B1E28">
        <w:tc>
          <w:tcPr>
            <w:tcW w:w="95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14:14:050043:411</w:t>
            </w:r>
          </w:p>
        </w:tc>
        <w:tc>
          <w:tcPr>
            <w:tcW w:w="241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Не требует капитального ремонта</w:t>
            </w:r>
          </w:p>
        </w:tc>
        <w:tc>
          <w:tcPr>
            <w:tcW w:w="2977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Под здание гаража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4DB" w:rsidRPr="00DB6579" w:rsidTr="002B1E28">
        <w:tc>
          <w:tcPr>
            <w:tcW w:w="95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14:14:050068:1357</w:t>
            </w:r>
          </w:p>
        </w:tc>
        <w:tc>
          <w:tcPr>
            <w:tcW w:w="241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Не требует капитального ремонта</w:t>
            </w:r>
          </w:p>
        </w:tc>
        <w:tc>
          <w:tcPr>
            <w:tcW w:w="2977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Под здание гаража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4DB" w:rsidRPr="00DB6579" w:rsidTr="002B1E28">
        <w:tc>
          <w:tcPr>
            <w:tcW w:w="95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14:14:050048:222</w:t>
            </w:r>
          </w:p>
        </w:tc>
        <w:tc>
          <w:tcPr>
            <w:tcW w:w="2410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 требует капитального ремонта</w:t>
            </w:r>
          </w:p>
        </w:tc>
        <w:tc>
          <w:tcPr>
            <w:tcW w:w="2977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Под здание гаража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4DB" w:rsidRPr="00DB6579" w:rsidTr="002B1E28">
        <w:tc>
          <w:tcPr>
            <w:tcW w:w="95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14:14:050083:480</w:t>
            </w:r>
          </w:p>
        </w:tc>
        <w:tc>
          <w:tcPr>
            <w:tcW w:w="241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Не требует капитального ремонта</w:t>
            </w:r>
          </w:p>
        </w:tc>
        <w:tc>
          <w:tcPr>
            <w:tcW w:w="2977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Под здание арочного склада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4DB" w:rsidRPr="00DB6579" w:rsidTr="002B1E28">
        <w:tc>
          <w:tcPr>
            <w:tcW w:w="95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14:14:050013:73</w:t>
            </w:r>
          </w:p>
        </w:tc>
        <w:tc>
          <w:tcPr>
            <w:tcW w:w="241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2693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Для размещения объектов торговли, общественного питания и бытового обслуживания, для размещения объектов социального и коммунально-бытового назначения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4DB" w:rsidRPr="00DB6579" w:rsidTr="002B1E28">
        <w:tc>
          <w:tcPr>
            <w:tcW w:w="95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14:14:050069:90</w:t>
            </w:r>
          </w:p>
        </w:tc>
        <w:tc>
          <w:tcPr>
            <w:tcW w:w="241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2693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 xml:space="preserve">Для размещения производственных и административных зданий, строений, сооружений промышленности, коммунального хозяйства, материально-технического, продовольственного снабжения, сбыта и </w:t>
            </w:r>
            <w:r w:rsidRPr="00DB6579">
              <w:rPr>
                <w:rFonts w:ascii="Times New Roman" w:hAnsi="Times New Roman" w:cs="Times New Roman"/>
              </w:rPr>
              <w:lastRenderedPageBreak/>
              <w:t>заготовок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4DB" w:rsidRPr="00DB6579" w:rsidTr="002B1E28">
        <w:tc>
          <w:tcPr>
            <w:tcW w:w="95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126" w:type="dxa"/>
            <w:shd w:val="clear" w:color="auto" w:fill="auto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14:14:050090:1499</w:t>
            </w:r>
          </w:p>
        </w:tc>
        <w:tc>
          <w:tcPr>
            <w:tcW w:w="241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Земли населенных пунктов</w:t>
            </w:r>
          </w:p>
        </w:tc>
        <w:tc>
          <w:tcPr>
            <w:tcW w:w="2693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Под производственную базу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4DB" w:rsidRPr="00DB6579" w:rsidTr="002B1E28">
        <w:tc>
          <w:tcPr>
            <w:tcW w:w="95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14:14:050090:1498</w:t>
            </w:r>
          </w:p>
        </w:tc>
        <w:tc>
          <w:tcPr>
            <w:tcW w:w="241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Земли населенных пунктов</w:t>
            </w:r>
          </w:p>
        </w:tc>
        <w:tc>
          <w:tcPr>
            <w:tcW w:w="2693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Для размещения промышленных объектов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4DB" w:rsidRPr="00DB6579" w:rsidTr="002B1E28">
        <w:tc>
          <w:tcPr>
            <w:tcW w:w="95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14:14:050090:249</w:t>
            </w:r>
          </w:p>
        </w:tc>
        <w:tc>
          <w:tcPr>
            <w:tcW w:w="241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Земли населенных пунктов</w:t>
            </w:r>
          </w:p>
        </w:tc>
        <w:tc>
          <w:tcPr>
            <w:tcW w:w="2693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Для прочих объектов лесного хозяйства.</w:t>
            </w:r>
          </w:p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Под строительство производственной базы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4DB" w:rsidRPr="00DB6579" w:rsidTr="002B1E28">
        <w:tc>
          <w:tcPr>
            <w:tcW w:w="95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14:14:050090:1500</w:t>
            </w:r>
          </w:p>
        </w:tc>
        <w:tc>
          <w:tcPr>
            <w:tcW w:w="241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Земли населенных пунктов</w:t>
            </w:r>
          </w:p>
        </w:tc>
        <w:tc>
          <w:tcPr>
            <w:tcW w:w="2693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Под производственную базу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4DB" w:rsidRPr="00DB6579" w:rsidTr="002B1E28">
        <w:tc>
          <w:tcPr>
            <w:tcW w:w="95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14:14:050082:948</w:t>
            </w:r>
          </w:p>
        </w:tc>
        <w:tc>
          <w:tcPr>
            <w:tcW w:w="241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Не требует капитального ремонта</w:t>
            </w:r>
          </w:p>
        </w:tc>
        <w:tc>
          <w:tcPr>
            <w:tcW w:w="2977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Производственно-складское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4DB" w:rsidRPr="00DB6579" w:rsidTr="002B1E28">
        <w:tc>
          <w:tcPr>
            <w:tcW w:w="95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6" w:type="dxa"/>
            <w:shd w:val="clear" w:color="auto" w:fill="auto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14:14:0</w:t>
            </w:r>
            <w:r>
              <w:rPr>
                <w:color w:val="000000"/>
              </w:rPr>
              <w:t>0</w:t>
            </w:r>
            <w:r w:rsidRPr="00DB6579">
              <w:rPr>
                <w:color w:val="000000"/>
              </w:rPr>
              <w:t>0000:3452</w:t>
            </w:r>
          </w:p>
        </w:tc>
        <w:tc>
          <w:tcPr>
            <w:tcW w:w="241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Не требует капитального ремонта</w:t>
            </w:r>
          </w:p>
        </w:tc>
        <w:tc>
          <w:tcPr>
            <w:tcW w:w="2977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Под здание гаража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4DB" w:rsidRPr="00DB6579" w:rsidTr="002B1E28">
        <w:tc>
          <w:tcPr>
            <w:tcW w:w="95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6" w:type="dxa"/>
            <w:shd w:val="clear" w:color="auto" w:fill="auto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14:14:050108:268</w:t>
            </w:r>
          </w:p>
        </w:tc>
        <w:tc>
          <w:tcPr>
            <w:tcW w:w="241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Земли сельскохозяйственного назначения</w:t>
            </w:r>
          </w:p>
        </w:tc>
        <w:tc>
          <w:tcPr>
            <w:tcW w:w="2693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Для отдыха (рекреация)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4DB" w:rsidRPr="00DB6579" w:rsidTr="002B1E28">
        <w:tc>
          <w:tcPr>
            <w:tcW w:w="95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shd w:val="clear" w:color="auto" w:fill="auto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14:14:050115:261</w:t>
            </w:r>
          </w:p>
        </w:tc>
        <w:tc>
          <w:tcPr>
            <w:tcW w:w="241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Земли сельскохозяйственного назначения</w:t>
            </w:r>
          </w:p>
        </w:tc>
        <w:tc>
          <w:tcPr>
            <w:tcW w:w="2693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Для отдыха (рекреация)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4DB" w:rsidRPr="00DB6579" w:rsidTr="002B1E28">
        <w:tc>
          <w:tcPr>
            <w:tcW w:w="95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14:14:050091:385</w:t>
            </w:r>
          </w:p>
        </w:tc>
        <w:tc>
          <w:tcPr>
            <w:tcW w:w="241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Земли населенных пунктов</w:t>
            </w:r>
          </w:p>
        </w:tc>
        <w:tc>
          <w:tcPr>
            <w:tcW w:w="2693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4DB" w:rsidRPr="00DB6579" w:rsidTr="002B1E28">
        <w:tc>
          <w:tcPr>
            <w:tcW w:w="95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6" w:type="dxa"/>
            <w:shd w:val="clear" w:color="auto" w:fill="auto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14:14:050069:111</w:t>
            </w:r>
          </w:p>
        </w:tc>
        <w:tc>
          <w:tcPr>
            <w:tcW w:w="241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Требует капитального ремонта</w:t>
            </w:r>
          </w:p>
        </w:tc>
        <w:tc>
          <w:tcPr>
            <w:tcW w:w="2977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Для производственного назначения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4DB" w:rsidRPr="00DB6579" w:rsidTr="002B1E28">
        <w:tc>
          <w:tcPr>
            <w:tcW w:w="95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  <w:shd w:val="clear" w:color="auto" w:fill="auto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14:14:050078:172</w:t>
            </w:r>
          </w:p>
        </w:tc>
        <w:tc>
          <w:tcPr>
            <w:tcW w:w="241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Требует капитального ремонта</w:t>
            </w:r>
          </w:p>
        </w:tc>
        <w:tc>
          <w:tcPr>
            <w:tcW w:w="2977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 xml:space="preserve">Производственно – складское 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4DB" w:rsidRPr="00DB6579" w:rsidTr="002B1E28">
        <w:tc>
          <w:tcPr>
            <w:tcW w:w="95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6" w:type="dxa"/>
            <w:shd w:val="clear" w:color="auto" w:fill="auto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14:14:090001:393</w:t>
            </w:r>
          </w:p>
        </w:tc>
        <w:tc>
          <w:tcPr>
            <w:tcW w:w="241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Земли населенных пунктов</w:t>
            </w:r>
          </w:p>
        </w:tc>
        <w:tc>
          <w:tcPr>
            <w:tcW w:w="2693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Для размещения производственной базы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4DB" w:rsidRPr="00DB6579" w:rsidTr="002B1E28">
        <w:tc>
          <w:tcPr>
            <w:tcW w:w="95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14:14:050099:904</w:t>
            </w:r>
          </w:p>
        </w:tc>
        <w:tc>
          <w:tcPr>
            <w:tcW w:w="241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Земли сельскохозяйственного назначения</w:t>
            </w:r>
          </w:p>
        </w:tc>
        <w:tc>
          <w:tcPr>
            <w:tcW w:w="2693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Предпринимательство 4.0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4DB" w:rsidRPr="00DB6579" w:rsidTr="002B1E28">
        <w:tc>
          <w:tcPr>
            <w:tcW w:w="95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6" w:type="dxa"/>
            <w:shd w:val="clear" w:color="auto" w:fill="auto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14:14:080005:20</w:t>
            </w:r>
          </w:p>
        </w:tc>
        <w:tc>
          <w:tcPr>
            <w:tcW w:w="241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Земли населенных пунктов</w:t>
            </w:r>
          </w:p>
        </w:tc>
        <w:tc>
          <w:tcPr>
            <w:tcW w:w="2693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Для размещения объектов торговли, бытового обслуживания и общественного питания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4DB" w:rsidRPr="00DB6579" w:rsidTr="002B1E28">
        <w:tc>
          <w:tcPr>
            <w:tcW w:w="95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  <w:shd w:val="clear" w:color="auto" w:fill="auto"/>
          </w:tcPr>
          <w:p w:rsidR="00BA64DB" w:rsidRPr="00DB6579" w:rsidRDefault="00BA64DB" w:rsidP="00BA64DB">
            <w:pPr>
              <w:jc w:val="center"/>
              <w:rPr>
                <w:color w:val="000000"/>
              </w:rPr>
            </w:pPr>
            <w:r w:rsidRPr="00DB6579">
              <w:rPr>
                <w:color w:val="000000"/>
              </w:rPr>
              <w:t>14:14:110001:158</w:t>
            </w:r>
          </w:p>
        </w:tc>
        <w:tc>
          <w:tcPr>
            <w:tcW w:w="2410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Земли населенных пунктов</w:t>
            </w:r>
          </w:p>
        </w:tc>
        <w:tc>
          <w:tcPr>
            <w:tcW w:w="2693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Объекты дорожного сервиса</w:t>
            </w:r>
          </w:p>
        </w:tc>
        <w:tc>
          <w:tcPr>
            <w:tcW w:w="1134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B1E28" w:rsidRPr="00DB6579" w:rsidRDefault="002B1E28" w:rsidP="002B1E28">
      <w:pPr>
        <w:pStyle w:val="ConsPlusNormal"/>
        <w:jc w:val="both"/>
        <w:rPr>
          <w:rFonts w:ascii="Times New Roman" w:hAnsi="Times New Roman" w:cs="Times New Roman"/>
        </w:rPr>
      </w:pPr>
    </w:p>
    <w:p w:rsidR="002B1E28" w:rsidRPr="00DB6579" w:rsidRDefault="002B1E28" w:rsidP="002B1E2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383"/>
        <w:gridCol w:w="2179"/>
        <w:gridCol w:w="2438"/>
        <w:gridCol w:w="1895"/>
        <w:gridCol w:w="2038"/>
        <w:gridCol w:w="1873"/>
        <w:gridCol w:w="2026"/>
      </w:tblGrid>
      <w:tr w:rsidR="002B1E28" w:rsidRPr="00DB6579" w:rsidTr="00232AFA">
        <w:trPr>
          <w:trHeight w:val="227"/>
        </w:trPr>
        <w:tc>
          <w:tcPr>
            <w:tcW w:w="436" w:type="dxa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32" w:type="dxa"/>
            <w:gridSpan w:val="7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2B1E28" w:rsidRPr="00DB6579" w:rsidTr="00232AFA">
        <w:trPr>
          <w:trHeight w:val="455"/>
        </w:trPr>
        <w:tc>
          <w:tcPr>
            <w:tcW w:w="436" w:type="dxa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2" w:type="dxa"/>
            <w:gridSpan w:val="2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2438" w:type="dxa"/>
            <w:vMerge w:val="restart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895" w:type="dxa"/>
            <w:vMerge w:val="restart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 xml:space="preserve">Наличие ограниченного </w:t>
            </w:r>
            <w:r w:rsidRPr="00DB6579">
              <w:rPr>
                <w:rFonts w:ascii="Times New Roman" w:hAnsi="Times New Roman" w:cs="Times New Roman"/>
              </w:rPr>
              <w:lastRenderedPageBreak/>
              <w:t>вещного права на имущество</w:t>
            </w:r>
          </w:p>
        </w:tc>
        <w:tc>
          <w:tcPr>
            <w:tcW w:w="2038" w:type="dxa"/>
            <w:vMerge w:val="restart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lastRenderedPageBreak/>
              <w:t>ИНН правообладателя</w:t>
            </w:r>
          </w:p>
        </w:tc>
        <w:tc>
          <w:tcPr>
            <w:tcW w:w="1873" w:type="dxa"/>
            <w:vMerge w:val="restart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026" w:type="dxa"/>
            <w:vMerge w:val="restart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2B1E28" w:rsidRPr="00DB6579" w:rsidTr="00232AFA">
        <w:trPr>
          <w:trHeight w:val="698"/>
        </w:trPr>
        <w:tc>
          <w:tcPr>
            <w:tcW w:w="436" w:type="dxa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Наличие права аренды или права безвозмездного пользования на имущество</w:t>
            </w:r>
          </w:p>
        </w:tc>
        <w:tc>
          <w:tcPr>
            <w:tcW w:w="2179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2438" w:type="dxa"/>
            <w:vMerge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vMerge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vMerge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vMerge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E28" w:rsidRPr="00DB6579" w:rsidTr="00232AFA">
        <w:trPr>
          <w:trHeight w:val="145"/>
        </w:trPr>
        <w:tc>
          <w:tcPr>
            <w:tcW w:w="436" w:type="dxa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79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38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95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38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73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26" w:type="dxa"/>
            <w:shd w:val="clear" w:color="auto" w:fill="auto"/>
          </w:tcPr>
          <w:p w:rsidR="002B1E28" w:rsidRPr="00DB6579" w:rsidRDefault="002B1E28" w:rsidP="002B1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23</w:t>
            </w:r>
          </w:p>
        </w:tc>
      </w:tr>
      <w:tr w:rsidR="00BA64DB" w:rsidRPr="00DB6579" w:rsidTr="00232AFA">
        <w:trPr>
          <w:trHeight w:val="145"/>
        </w:trPr>
        <w:tc>
          <w:tcPr>
            <w:tcW w:w="436" w:type="dxa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3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 xml:space="preserve">Да </w:t>
            </w:r>
          </w:p>
        </w:tc>
        <w:tc>
          <w:tcPr>
            <w:tcW w:w="217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14.08.2027</w:t>
            </w:r>
          </w:p>
        </w:tc>
        <w:tc>
          <w:tcPr>
            <w:tcW w:w="24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МР «Ленский район»</w:t>
            </w:r>
          </w:p>
        </w:tc>
        <w:tc>
          <w:tcPr>
            <w:tcW w:w="1895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0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1414009962</w:t>
            </w:r>
          </w:p>
        </w:tc>
        <w:tc>
          <w:tcPr>
            <w:tcW w:w="1873" w:type="dxa"/>
            <w:shd w:val="clear" w:color="auto" w:fill="auto"/>
          </w:tcPr>
          <w:p w:rsidR="00BA64DB" w:rsidRPr="00DB6579" w:rsidRDefault="00BA64DB" w:rsidP="00BA64DB">
            <w:r w:rsidRPr="00DB6579">
              <w:t>8(411-37)3-00-86</w:t>
            </w:r>
          </w:p>
        </w:tc>
        <w:tc>
          <w:tcPr>
            <w:tcW w:w="2026" w:type="dxa"/>
            <w:shd w:val="clear" w:color="auto" w:fill="auto"/>
          </w:tcPr>
          <w:p w:rsidR="00BA64DB" w:rsidRPr="00DB6579" w:rsidRDefault="00721248" w:rsidP="00BA64DB">
            <w:hyperlink r:id="rId11" w:history="1">
              <w:r w:rsidR="00BA64DB" w:rsidRPr="00DB6579">
                <w:rPr>
                  <w:rStyle w:val="aa"/>
                  <w:color w:val="0000FF"/>
                  <w:lang w:val="en-US"/>
                </w:rPr>
                <w:t>raikiolensk</w:t>
              </w:r>
              <w:r w:rsidR="00BA64DB" w:rsidRPr="00DB6579">
                <w:rPr>
                  <w:rStyle w:val="aa"/>
                  <w:color w:val="0000FF"/>
                </w:rPr>
                <w:t>@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mail</w:t>
              </w:r>
              <w:r w:rsidR="00BA64DB" w:rsidRPr="00DB6579">
                <w:rPr>
                  <w:rStyle w:val="aa"/>
                  <w:color w:val="0000FF"/>
                </w:rPr>
                <w:t>.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ru</w:t>
              </w:r>
            </w:hyperlink>
          </w:p>
        </w:tc>
      </w:tr>
      <w:tr w:rsidR="00BA64DB" w:rsidRPr="00DB6579" w:rsidTr="00232AFA">
        <w:trPr>
          <w:trHeight w:val="145"/>
        </w:trPr>
        <w:tc>
          <w:tcPr>
            <w:tcW w:w="436" w:type="dxa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3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 xml:space="preserve">Да </w:t>
            </w:r>
          </w:p>
        </w:tc>
        <w:tc>
          <w:tcPr>
            <w:tcW w:w="217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02.03.2030</w:t>
            </w:r>
          </w:p>
        </w:tc>
        <w:tc>
          <w:tcPr>
            <w:tcW w:w="24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МР «Ленский район»</w:t>
            </w:r>
          </w:p>
        </w:tc>
        <w:tc>
          <w:tcPr>
            <w:tcW w:w="1895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0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1414009962</w:t>
            </w:r>
          </w:p>
        </w:tc>
        <w:tc>
          <w:tcPr>
            <w:tcW w:w="1873" w:type="dxa"/>
            <w:shd w:val="clear" w:color="auto" w:fill="auto"/>
          </w:tcPr>
          <w:p w:rsidR="00BA64DB" w:rsidRPr="00DB6579" w:rsidRDefault="00BA64DB" w:rsidP="00BA64DB">
            <w:r w:rsidRPr="00DB6579">
              <w:t>8(411-37)3-00-86</w:t>
            </w:r>
          </w:p>
        </w:tc>
        <w:tc>
          <w:tcPr>
            <w:tcW w:w="2026" w:type="dxa"/>
            <w:shd w:val="clear" w:color="auto" w:fill="auto"/>
          </w:tcPr>
          <w:p w:rsidR="00BA64DB" w:rsidRPr="00DB6579" w:rsidRDefault="00721248" w:rsidP="00BA64DB">
            <w:hyperlink r:id="rId12" w:history="1">
              <w:r w:rsidR="00BA64DB" w:rsidRPr="00DB6579">
                <w:rPr>
                  <w:rStyle w:val="aa"/>
                  <w:color w:val="0000FF"/>
                  <w:lang w:val="en-US"/>
                </w:rPr>
                <w:t>raikiolensk</w:t>
              </w:r>
              <w:r w:rsidR="00BA64DB" w:rsidRPr="00DB6579">
                <w:rPr>
                  <w:rStyle w:val="aa"/>
                  <w:color w:val="0000FF"/>
                </w:rPr>
                <w:t>@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mail</w:t>
              </w:r>
              <w:r w:rsidR="00BA64DB" w:rsidRPr="00DB6579">
                <w:rPr>
                  <w:rStyle w:val="aa"/>
                  <w:color w:val="0000FF"/>
                </w:rPr>
                <w:t>.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ru</w:t>
              </w:r>
            </w:hyperlink>
          </w:p>
        </w:tc>
      </w:tr>
      <w:tr w:rsidR="00BA64DB" w:rsidRPr="00DB6579" w:rsidTr="00232AFA">
        <w:trPr>
          <w:trHeight w:val="145"/>
        </w:trPr>
        <w:tc>
          <w:tcPr>
            <w:tcW w:w="436" w:type="dxa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83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 xml:space="preserve">Да </w:t>
            </w:r>
          </w:p>
        </w:tc>
        <w:tc>
          <w:tcPr>
            <w:tcW w:w="217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18.11.2026</w:t>
            </w:r>
          </w:p>
        </w:tc>
        <w:tc>
          <w:tcPr>
            <w:tcW w:w="24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МР «Ленский район»</w:t>
            </w:r>
          </w:p>
        </w:tc>
        <w:tc>
          <w:tcPr>
            <w:tcW w:w="1895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0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1414009962</w:t>
            </w:r>
          </w:p>
        </w:tc>
        <w:tc>
          <w:tcPr>
            <w:tcW w:w="1873" w:type="dxa"/>
            <w:shd w:val="clear" w:color="auto" w:fill="auto"/>
          </w:tcPr>
          <w:p w:rsidR="00BA64DB" w:rsidRPr="00DB6579" w:rsidRDefault="00BA64DB" w:rsidP="00BA64DB">
            <w:r w:rsidRPr="00DB6579">
              <w:t>8(411-37)3-00-86</w:t>
            </w:r>
          </w:p>
        </w:tc>
        <w:tc>
          <w:tcPr>
            <w:tcW w:w="2026" w:type="dxa"/>
            <w:shd w:val="clear" w:color="auto" w:fill="auto"/>
          </w:tcPr>
          <w:p w:rsidR="00BA64DB" w:rsidRPr="00DB6579" w:rsidRDefault="00721248" w:rsidP="00BA64DB">
            <w:hyperlink r:id="rId13" w:history="1">
              <w:r w:rsidR="00BA64DB" w:rsidRPr="00DB6579">
                <w:rPr>
                  <w:rStyle w:val="aa"/>
                  <w:color w:val="0000FF"/>
                  <w:lang w:val="en-US"/>
                </w:rPr>
                <w:t>raikiolensk</w:t>
              </w:r>
              <w:r w:rsidR="00BA64DB" w:rsidRPr="00DB6579">
                <w:rPr>
                  <w:rStyle w:val="aa"/>
                  <w:color w:val="0000FF"/>
                </w:rPr>
                <w:t>@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mail</w:t>
              </w:r>
              <w:r w:rsidR="00BA64DB" w:rsidRPr="00DB6579">
                <w:rPr>
                  <w:rStyle w:val="aa"/>
                  <w:color w:val="0000FF"/>
                </w:rPr>
                <w:t>.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ru</w:t>
              </w:r>
            </w:hyperlink>
          </w:p>
        </w:tc>
      </w:tr>
      <w:tr w:rsidR="00BA64DB" w:rsidRPr="00DB6579" w:rsidTr="00232AFA">
        <w:trPr>
          <w:trHeight w:val="145"/>
        </w:trPr>
        <w:tc>
          <w:tcPr>
            <w:tcW w:w="436" w:type="dxa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83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Да</w:t>
            </w:r>
          </w:p>
        </w:tc>
        <w:tc>
          <w:tcPr>
            <w:tcW w:w="217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 xml:space="preserve">           17.12.2028</w:t>
            </w:r>
          </w:p>
        </w:tc>
        <w:tc>
          <w:tcPr>
            <w:tcW w:w="24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МР «Ленский район»</w:t>
            </w:r>
          </w:p>
        </w:tc>
        <w:tc>
          <w:tcPr>
            <w:tcW w:w="1895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0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1414009962</w:t>
            </w:r>
          </w:p>
        </w:tc>
        <w:tc>
          <w:tcPr>
            <w:tcW w:w="1873" w:type="dxa"/>
            <w:shd w:val="clear" w:color="auto" w:fill="auto"/>
          </w:tcPr>
          <w:p w:rsidR="00BA64DB" w:rsidRPr="00DB6579" w:rsidRDefault="00BA64DB" w:rsidP="00BA64DB">
            <w:r w:rsidRPr="00DB6579">
              <w:t>8(411-37)3-00-86</w:t>
            </w:r>
          </w:p>
        </w:tc>
        <w:tc>
          <w:tcPr>
            <w:tcW w:w="2026" w:type="dxa"/>
            <w:shd w:val="clear" w:color="auto" w:fill="auto"/>
          </w:tcPr>
          <w:p w:rsidR="00BA64DB" w:rsidRPr="00DB6579" w:rsidRDefault="00721248" w:rsidP="00BA64DB">
            <w:hyperlink r:id="rId14" w:history="1">
              <w:r w:rsidR="00BA64DB" w:rsidRPr="00DB6579">
                <w:rPr>
                  <w:rStyle w:val="aa"/>
                  <w:color w:val="0000FF"/>
                  <w:lang w:val="en-US"/>
                </w:rPr>
                <w:t>raikiolensk</w:t>
              </w:r>
              <w:r w:rsidR="00BA64DB" w:rsidRPr="00DB6579">
                <w:rPr>
                  <w:rStyle w:val="aa"/>
                  <w:color w:val="0000FF"/>
                </w:rPr>
                <w:t>@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mail</w:t>
              </w:r>
              <w:r w:rsidR="00BA64DB" w:rsidRPr="00DB6579">
                <w:rPr>
                  <w:rStyle w:val="aa"/>
                  <w:color w:val="0000FF"/>
                </w:rPr>
                <w:t>.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ru</w:t>
              </w:r>
            </w:hyperlink>
          </w:p>
        </w:tc>
      </w:tr>
      <w:tr w:rsidR="00BA64DB" w:rsidRPr="00DB6579" w:rsidTr="00232AFA">
        <w:trPr>
          <w:trHeight w:val="145"/>
        </w:trPr>
        <w:tc>
          <w:tcPr>
            <w:tcW w:w="436" w:type="dxa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83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 xml:space="preserve">Да </w:t>
            </w:r>
          </w:p>
        </w:tc>
        <w:tc>
          <w:tcPr>
            <w:tcW w:w="217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18.11.2026</w:t>
            </w:r>
          </w:p>
        </w:tc>
        <w:tc>
          <w:tcPr>
            <w:tcW w:w="24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МР «Ленский район»</w:t>
            </w:r>
          </w:p>
        </w:tc>
        <w:tc>
          <w:tcPr>
            <w:tcW w:w="1895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0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1414009962</w:t>
            </w:r>
          </w:p>
        </w:tc>
        <w:tc>
          <w:tcPr>
            <w:tcW w:w="1873" w:type="dxa"/>
            <w:shd w:val="clear" w:color="auto" w:fill="auto"/>
          </w:tcPr>
          <w:p w:rsidR="00BA64DB" w:rsidRPr="00DB6579" w:rsidRDefault="00BA64DB" w:rsidP="00BA64DB">
            <w:r w:rsidRPr="00DB6579">
              <w:t>8(411-37)3-00-86</w:t>
            </w:r>
          </w:p>
        </w:tc>
        <w:tc>
          <w:tcPr>
            <w:tcW w:w="2026" w:type="dxa"/>
            <w:shd w:val="clear" w:color="auto" w:fill="auto"/>
          </w:tcPr>
          <w:p w:rsidR="00BA64DB" w:rsidRPr="00DB6579" w:rsidRDefault="00721248" w:rsidP="00BA64DB">
            <w:hyperlink r:id="rId15" w:history="1">
              <w:r w:rsidR="00BA64DB" w:rsidRPr="00DB6579">
                <w:rPr>
                  <w:rStyle w:val="aa"/>
                  <w:color w:val="0000FF"/>
                  <w:lang w:val="en-US"/>
                </w:rPr>
                <w:t>raikiolensk</w:t>
              </w:r>
              <w:r w:rsidR="00BA64DB" w:rsidRPr="00DB6579">
                <w:rPr>
                  <w:rStyle w:val="aa"/>
                  <w:color w:val="0000FF"/>
                </w:rPr>
                <w:t>@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mail</w:t>
              </w:r>
              <w:r w:rsidR="00BA64DB" w:rsidRPr="00DB6579">
                <w:rPr>
                  <w:rStyle w:val="aa"/>
                  <w:color w:val="0000FF"/>
                </w:rPr>
                <w:t>.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ru</w:t>
              </w:r>
            </w:hyperlink>
          </w:p>
        </w:tc>
      </w:tr>
      <w:tr w:rsidR="00BA64DB" w:rsidRPr="00DB6579" w:rsidTr="00232AFA">
        <w:trPr>
          <w:trHeight w:val="145"/>
        </w:trPr>
        <w:tc>
          <w:tcPr>
            <w:tcW w:w="436" w:type="dxa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3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 xml:space="preserve">Да </w:t>
            </w:r>
          </w:p>
        </w:tc>
        <w:tc>
          <w:tcPr>
            <w:tcW w:w="217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29.11.2026</w:t>
            </w:r>
          </w:p>
        </w:tc>
        <w:tc>
          <w:tcPr>
            <w:tcW w:w="24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МР «Ленский район»</w:t>
            </w:r>
          </w:p>
        </w:tc>
        <w:tc>
          <w:tcPr>
            <w:tcW w:w="1895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0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1414009962</w:t>
            </w:r>
          </w:p>
        </w:tc>
        <w:tc>
          <w:tcPr>
            <w:tcW w:w="1873" w:type="dxa"/>
            <w:shd w:val="clear" w:color="auto" w:fill="auto"/>
          </w:tcPr>
          <w:p w:rsidR="00BA64DB" w:rsidRPr="00DB6579" w:rsidRDefault="00BA64DB" w:rsidP="00BA64DB">
            <w:r w:rsidRPr="00DB6579">
              <w:t>8(411-37)3-00-86</w:t>
            </w:r>
          </w:p>
        </w:tc>
        <w:tc>
          <w:tcPr>
            <w:tcW w:w="2026" w:type="dxa"/>
            <w:shd w:val="clear" w:color="auto" w:fill="auto"/>
          </w:tcPr>
          <w:p w:rsidR="00BA64DB" w:rsidRPr="00DB6579" w:rsidRDefault="00721248" w:rsidP="00BA64DB">
            <w:hyperlink r:id="rId16" w:history="1">
              <w:r w:rsidR="00BA64DB" w:rsidRPr="00DB6579">
                <w:rPr>
                  <w:rStyle w:val="aa"/>
                  <w:color w:val="0000FF"/>
                  <w:lang w:val="en-US"/>
                </w:rPr>
                <w:t>raikiolensk</w:t>
              </w:r>
              <w:r w:rsidR="00BA64DB" w:rsidRPr="00DB6579">
                <w:rPr>
                  <w:rStyle w:val="aa"/>
                  <w:color w:val="0000FF"/>
                </w:rPr>
                <w:t>@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mail</w:t>
              </w:r>
              <w:r w:rsidR="00BA64DB" w:rsidRPr="00DB6579">
                <w:rPr>
                  <w:rStyle w:val="aa"/>
                  <w:color w:val="0000FF"/>
                </w:rPr>
                <w:t>.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ru</w:t>
              </w:r>
            </w:hyperlink>
          </w:p>
        </w:tc>
      </w:tr>
      <w:tr w:rsidR="00BA64DB" w:rsidRPr="00DB6579" w:rsidTr="00232AFA">
        <w:trPr>
          <w:trHeight w:val="145"/>
        </w:trPr>
        <w:tc>
          <w:tcPr>
            <w:tcW w:w="436" w:type="dxa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83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Да</w:t>
            </w:r>
          </w:p>
        </w:tc>
        <w:tc>
          <w:tcPr>
            <w:tcW w:w="217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10.08.2028</w:t>
            </w:r>
          </w:p>
        </w:tc>
        <w:tc>
          <w:tcPr>
            <w:tcW w:w="24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МР «Ленский район»</w:t>
            </w:r>
          </w:p>
        </w:tc>
        <w:tc>
          <w:tcPr>
            <w:tcW w:w="1895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0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1414009962</w:t>
            </w:r>
          </w:p>
        </w:tc>
        <w:tc>
          <w:tcPr>
            <w:tcW w:w="1873" w:type="dxa"/>
            <w:shd w:val="clear" w:color="auto" w:fill="auto"/>
          </w:tcPr>
          <w:p w:rsidR="00BA64DB" w:rsidRPr="00DB6579" w:rsidRDefault="00BA64DB" w:rsidP="00BA64DB">
            <w:r w:rsidRPr="00DB6579">
              <w:t>8(411-37)3-00-86</w:t>
            </w:r>
          </w:p>
        </w:tc>
        <w:tc>
          <w:tcPr>
            <w:tcW w:w="2026" w:type="dxa"/>
            <w:shd w:val="clear" w:color="auto" w:fill="auto"/>
          </w:tcPr>
          <w:p w:rsidR="00BA64DB" w:rsidRPr="00DB6579" w:rsidRDefault="00721248" w:rsidP="00BA64DB">
            <w:hyperlink r:id="rId17" w:history="1">
              <w:r w:rsidR="00BA64DB" w:rsidRPr="00DB6579">
                <w:rPr>
                  <w:rStyle w:val="aa"/>
                  <w:color w:val="0000FF"/>
                  <w:lang w:val="en-US"/>
                </w:rPr>
                <w:t>raikiolensk</w:t>
              </w:r>
              <w:r w:rsidR="00BA64DB" w:rsidRPr="00DB6579">
                <w:rPr>
                  <w:rStyle w:val="aa"/>
                  <w:color w:val="0000FF"/>
                </w:rPr>
                <w:t>@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mail</w:t>
              </w:r>
              <w:r w:rsidR="00BA64DB" w:rsidRPr="00DB6579">
                <w:rPr>
                  <w:rStyle w:val="aa"/>
                  <w:color w:val="0000FF"/>
                </w:rPr>
                <w:t>.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ru</w:t>
              </w:r>
            </w:hyperlink>
          </w:p>
        </w:tc>
      </w:tr>
      <w:tr w:rsidR="00BA64DB" w:rsidRPr="00DB6579" w:rsidTr="00232AFA">
        <w:trPr>
          <w:trHeight w:val="145"/>
        </w:trPr>
        <w:tc>
          <w:tcPr>
            <w:tcW w:w="436" w:type="dxa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83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17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МР «Ленский район»</w:t>
            </w:r>
          </w:p>
        </w:tc>
        <w:tc>
          <w:tcPr>
            <w:tcW w:w="1895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0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1414009962</w:t>
            </w:r>
          </w:p>
        </w:tc>
        <w:tc>
          <w:tcPr>
            <w:tcW w:w="1873" w:type="dxa"/>
            <w:shd w:val="clear" w:color="auto" w:fill="auto"/>
          </w:tcPr>
          <w:p w:rsidR="00BA64DB" w:rsidRPr="00DB6579" w:rsidRDefault="00BA64DB" w:rsidP="00BA64DB">
            <w:r w:rsidRPr="00DB6579">
              <w:t>8(411-37)3-00-86</w:t>
            </w:r>
          </w:p>
        </w:tc>
        <w:tc>
          <w:tcPr>
            <w:tcW w:w="2026" w:type="dxa"/>
            <w:shd w:val="clear" w:color="auto" w:fill="auto"/>
          </w:tcPr>
          <w:p w:rsidR="00BA64DB" w:rsidRPr="00DB6579" w:rsidRDefault="00721248" w:rsidP="00BA64DB">
            <w:hyperlink r:id="rId18" w:history="1">
              <w:r w:rsidR="00BA64DB" w:rsidRPr="00DB6579">
                <w:rPr>
                  <w:rStyle w:val="aa"/>
                  <w:color w:val="0000FF"/>
                  <w:lang w:val="en-US"/>
                </w:rPr>
                <w:t>raikiolensk</w:t>
              </w:r>
              <w:r w:rsidR="00BA64DB" w:rsidRPr="00DB6579">
                <w:rPr>
                  <w:rStyle w:val="aa"/>
                  <w:color w:val="0000FF"/>
                </w:rPr>
                <w:t>@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mail</w:t>
              </w:r>
              <w:r w:rsidR="00BA64DB" w:rsidRPr="00DB6579">
                <w:rPr>
                  <w:rStyle w:val="aa"/>
                  <w:color w:val="0000FF"/>
                </w:rPr>
                <w:t>.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ru</w:t>
              </w:r>
            </w:hyperlink>
          </w:p>
        </w:tc>
      </w:tr>
      <w:tr w:rsidR="00BA64DB" w:rsidRPr="00DB6579" w:rsidTr="00232AFA">
        <w:trPr>
          <w:trHeight w:val="145"/>
        </w:trPr>
        <w:tc>
          <w:tcPr>
            <w:tcW w:w="436" w:type="dxa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83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17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МР «Ленский район»</w:t>
            </w:r>
          </w:p>
        </w:tc>
        <w:tc>
          <w:tcPr>
            <w:tcW w:w="1895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0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1414009962</w:t>
            </w:r>
          </w:p>
        </w:tc>
        <w:tc>
          <w:tcPr>
            <w:tcW w:w="1873" w:type="dxa"/>
            <w:shd w:val="clear" w:color="auto" w:fill="auto"/>
          </w:tcPr>
          <w:p w:rsidR="00BA64DB" w:rsidRPr="00DB6579" w:rsidRDefault="00BA64DB" w:rsidP="00BA64DB">
            <w:r w:rsidRPr="00DB6579">
              <w:t>8(411-37)3-00-86</w:t>
            </w:r>
          </w:p>
        </w:tc>
        <w:tc>
          <w:tcPr>
            <w:tcW w:w="2026" w:type="dxa"/>
            <w:shd w:val="clear" w:color="auto" w:fill="auto"/>
          </w:tcPr>
          <w:p w:rsidR="00BA64DB" w:rsidRPr="00DB6579" w:rsidRDefault="00721248" w:rsidP="00BA64DB">
            <w:hyperlink r:id="rId19" w:history="1">
              <w:r w:rsidR="00BA64DB" w:rsidRPr="00DB6579">
                <w:rPr>
                  <w:rStyle w:val="aa"/>
                  <w:color w:val="0000FF"/>
                  <w:lang w:val="en-US"/>
                </w:rPr>
                <w:t>raikiolensk</w:t>
              </w:r>
              <w:r w:rsidR="00BA64DB" w:rsidRPr="00DB6579">
                <w:rPr>
                  <w:rStyle w:val="aa"/>
                  <w:color w:val="0000FF"/>
                </w:rPr>
                <w:t>@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mail</w:t>
              </w:r>
              <w:r w:rsidR="00BA64DB" w:rsidRPr="00DB6579">
                <w:rPr>
                  <w:rStyle w:val="aa"/>
                  <w:color w:val="0000FF"/>
                </w:rPr>
                <w:t>.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ru</w:t>
              </w:r>
            </w:hyperlink>
          </w:p>
        </w:tc>
      </w:tr>
      <w:tr w:rsidR="00BA64DB" w:rsidRPr="00DB6579" w:rsidTr="00232AFA">
        <w:trPr>
          <w:trHeight w:val="145"/>
        </w:trPr>
        <w:tc>
          <w:tcPr>
            <w:tcW w:w="436" w:type="dxa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83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Да</w:t>
            </w:r>
          </w:p>
        </w:tc>
        <w:tc>
          <w:tcPr>
            <w:tcW w:w="217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10.09.2028</w:t>
            </w:r>
          </w:p>
        </w:tc>
        <w:tc>
          <w:tcPr>
            <w:tcW w:w="24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МР «Ленский район»</w:t>
            </w:r>
          </w:p>
        </w:tc>
        <w:tc>
          <w:tcPr>
            <w:tcW w:w="1895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0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1414009962</w:t>
            </w:r>
          </w:p>
        </w:tc>
        <w:tc>
          <w:tcPr>
            <w:tcW w:w="1873" w:type="dxa"/>
            <w:shd w:val="clear" w:color="auto" w:fill="auto"/>
          </w:tcPr>
          <w:p w:rsidR="00BA64DB" w:rsidRPr="00DB6579" w:rsidRDefault="00BA64DB" w:rsidP="00BA64DB">
            <w:r w:rsidRPr="00DB6579">
              <w:t>8(411-37)3-00-86</w:t>
            </w:r>
          </w:p>
        </w:tc>
        <w:tc>
          <w:tcPr>
            <w:tcW w:w="2026" w:type="dxa"/>
            <w:shd w:val="clear" w:color="auto" w:fill="auto"/>
          </w:tcPr>
          <w:p w:rsidR="00BA64DB" w:rsidRPr="00DB6579" w:rsidRDefault="00721248" w:rsidP="00BA64DB">
            <w:hyperlink r:id="rId20" w:history="1">
              <w:r w:rsidR="00BA64DB" w:rsidRPr="00DB6579">
                <w:rPr>
                  <w:rStyle w:val="aa"/>
                  <w:color w:val="0000FF"/>
                  <w:lang w:val="en-US"/>
                </w:rPr>
                <w:t>raikiolensk</w:t>
              </w:r>
              <w:r w:rsidR="00BA64DB" w:rsidRPr="00DB6579">
                <w:rPr>
                  <w:rStyle w:val="aa"/>
                  <w:color w:val="0000FF"/>
                </w:rPr>
                <w:t>@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mail</w:t>
              </w:r>
              <w:r w:rsidR="00BA64DB" w:rsidRPr="00DB6579">
                <w:rPr>
                  <w:rStyle w:val="aa"/>
                  <w:color w:val="0000FF"/>
                </w:rPr>
                <w:t>.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ru</w:t>
              </w:r>
            </w:hyperlink>
          </w:p>
        </w:tc>
      </w:tr>
      <w:tr w:rsidR="00BA64DB" w:rsidRPr="00DB6579" w:rsidTr="00232AFA">
        <w:trPr>
          <w:trHeight w:val="145"/>
        </w:trPr>
        <w:tc>
          <w:tcPr>
            <w:tcW w:w="436" w:type="dxa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3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17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МР «Ленский район»</w:t>
            </w:r>
          </w:p>
        </w:tc>
        <w:tc>
          <w:tcPr>
            <w:tcW w:w="1895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0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1414009962</w:t>
            </w:r>
          </w:p>
        </w:tc>
        <w:tc>
          <w:tcPr>
            <w:tcW w:w="1873" w:type="dxa"/>
            <w:shd w:val="clear" w:color="auto" w:fill="auto"/>
          </w:tcPr>
          <w:p w:rsidR="00BA64DB" w:rsidRPr="00DB6579" w:rsidRDefault="00BA64DB" w:rsidP="00BA64DB">
            <w:r w:rsidRPr="00DB6579">
              <w:t>8(411-37)3-00-86</w:t>
            </w:r>
          </w:p>
        </w:tc>
        <w:tc>
          <w:tcPr>
            <w:tcW w:w="2026" w:type="dxa"/>
            <w:shd w:val="clear" w:color="auto" w:fill="auto"/>
          </w:tcPr>
          <w:p w:rsidR="00BA64DB" w:rsidRPr="00DB6579" w:rsidRDefault="00721248" w:rsidP="00BA64DB">
            <w:hyperlink r:id="rId21" w:history="1">
              <w:r w:rsidR="00BA64DB" w:rsidRPr="00DB6579">
                <w:rPr>
                  <w:rStyle w:val="aa"/>
                  <w:color w:val="0000FF"/>
                  <w:lang w:val="en-US"/>
                </w:rPr>
                <w:t>raikiolensk</w:t>
              </w:r>
              <w:r w:rsidR="00BA64DB" w:rsidRPr="00DB6579">
                <w:rPr>
                  <w:rStyle w:val="aa"/>
                  <w:color w:val="0000FF"/>
                </w:rPr>
                <w:t>@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mail</w:t>
              </w:r>
              <w:r w:rsidR="00BA64DB" w:rsidRPr="00DB6579">
                <w:rPr>
                  <w:rStyle w:val="aa"/>
                  <w:color w:val="0000FF"/>
                </w:rPr>
                <w:t>.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ru</w:t>
              </w:r>
            </w:hyperlink>
          </w:p>
        </w:tc>
      </w:tr>
      <w:tr w:rsidR="00BA64DB" w:rsidRPr="00DB6579" w:rsidTr="00232AFA">
        <w:trPr>
          <w:trHeight w:val="145"/>
        </w:trPr>
        <w:tc>
          <w:tcPr>
            <w:tcW w:w="436" w:type="dxa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3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>
              <w:t>Да</w:t>
            </w:r>
          </w:p>
        </w:tc>
        <w:tc>
          <w:tcPr>
            <w:tcW w:w="217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27.03.2027</w:t>
            </w:r>
          </w:p>
        </w:tc>
        <w:tc>
          <w:tcPr>
            <w:tcW w:w="24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МР «Ленский район»</w:t>
            </w:r>
          </w:p>
        </w:tc>
        <w:tc>
          <w:tcPr>
            <w:tcW w:w="1895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0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1414009962</w:t>
            </w:r>
          </w:p>
        </w:tc>
        <w:tc>
          <w:tcPr>
            <w:tcW w:w="1873" w:type="dxa"/>
            <w:shd w:val="clear" w:color="auto" w:fill="auto"/>
          </w:tcPr>
          <w:p w:rsidR="00BA64DB" w:rsidRPr="00DB6579" w:rsidRDefault="00BA64DB" w:rsidP="00BA64DB">
            <w:r w:rsidRPr="00DB6579">
              <w:t>8(411-37)3-00-86</w:t>
            </w:r>
          </w:p>
        </w:tc>
        <w:tc>
          <w:tcPr>
            <w:tcW w:w="2026" w:type="dxa"/>
            <w:shd w:val="clear" w:color="auto" w:fill="auto"/>
          </w:tcPr>
          <w:p w:rsidR="00BA64DB" w:rsidRPr="00DB6579" w:rsidRDefault="00721248" w:rsidP="00BA64DB">
            <w:hyperlink r:id="rId22" w:history="1">
              <w:r w:rsidR="00BA64DB" w:rsidRPr="00DB6579">
                <w:rPr>
                  <w:rStyle w:val="aa"/>
                  <w:color w:val="0000FF"/>
                  <w:lang w:val="en-US"/>
                </w:rPr>
                <w:t>raikiolensk</w:t>
              </w:r>
              <w:r w:rsidR="00BA64DB" w:rsidRPr="00DB6579">
                <w:rPr>
                  <w:rStyle w:val="aa"/>
                  <w:color w:val="0000FF"/>
                </w:rPr>
                <w:t>@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mail</w:t>
              </w:r>
              <w:r w:rsidR="00BA64DB" w:rsidRPr="00DB6579">
                <w:rPr>
                  <w:rStyle w:val="aa"/>
                  <w:color w:val="0000FF"/>
                </w:rPr>
                <w:t>.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ru</w:t>
              </w:r>
            </w:hyperlink>
          </w:p>
        </w:tc>
      </w:tr>
      <w:tr w:rsidR="00BA64DB" w:rsidRPr="00DB6579" w:rsidTr="00232AFA">
        <w:trPr>
          <w:trHeight w:val="145"/>
        </w:trPr>
        <w:tc>
          <w:tcPr>
            <w:tcW w:w="436" w:type="dxa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83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 xml:space="preserve">Да </w:t>
            </w:r>
          </w:p>
        </w:tc>
        <w:tc>
          <w:tcPr>
            <w:tcW w:w="217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18.09.2027</w:t>
            </w:r>
          </w:p>
        </w:tc>
        <w:tc>
          <w:tcPr>
            <w:tcW w:w="24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МР «Ленский район»</w:t>
            </w:r>
          </w:p>
        </w:tc>
        <w:tc>
          <w:tcPr>
            <w:tcW w:w="1895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0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1414009962</w:t>
            </w:r>
          </w:p>
        </w:tc>
        <w:tc>
          <w:tcPr>
            <w:tcW w:w="1873" w:type="dxa"/>
            <w:shd w:val="clear" w:color="auto" w:fill="auto"/>
          </w:tcPr>
          <w:p w:rsidR="00BA64DB" w:rsidRPr="00DB6579" w:rsidRDefault="00BA64DB" w:rsidP="00BA64DB">
            <w:r w:rsidRPr="00DB6579">
              <w:t>8(411-37)3-00-86</w:t>
            </w:r>
          </w:p>
        </w:tc>
        <w:tc>
          <w:tcPr>
            <w:tcW w:w="2026" w:type="dxa"/>
            <w:shd w:val="clear" w:color="auto" w:fill="auto"/>
          </w:tcPr>
          <w:p w:rsidR="00BA64DB" w:rsidRPr="00DB6579" w:rsidRDefault="00721248" w:rsidP="00BA64DB">
            <w:hyperlink r:id="rId23" w:history="1">
              <w:r w:rsidR="00BA64DB" w:rsidRPr="00DB6579">
                <w:rPr>
                  <w:rStyle w:val="aa"/>
                  <w:color w:val="0000FF"/>
                  <w:lang w:val="en-US"/>
                </w:rPr>
                <w:t>raikiolensk</w:t>
              </w:r>
              <w:r w:rsidR="00BA64DB" w:rsidRPr="00DB6579">
                <w:rPr>
                  <w:rStyle w:val="aa"/>
                  <w:color w:val="0000FF"/>
                </w:rPr>
                <w:t>@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mail</w:t>
              </w:r>
              <w:r w:rsidR="00BA64DB" w:rsidRPr="00DB6579">
                <w:rPr>
                  <w:rStyle w:val="aa"/>
                  <w:color w:val="0000FF"/>
                </w:rPr>
                <w:t>.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ru</w:t>
              </w:r>
            </w:hyperlink>
          </w:p>
        </w:tc>
      </w:tr>
      <w:tr w:rsidR="00BA64DB" w:rsidRPr="00DB6579" w:rsidTr="00232AFA">
        <w:trPr>
          <w:trHeight w:val="145"/>
        </w:trPr>
        <w:tc>
          <w:tcPr>
            <w:tcW w:w="436" w:type="dxa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83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17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МР «Ленский район»</w:t>
            </w:r>
          </w:p>
        </w:tc>
        <w:tc>
          <w:tcPr>
            <w:tcW w:w="1895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0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1414009962</w:t>
            </w:r>
          </w:p>
        </w:tc>
        <w:tc>
          <w:tcPr>
            <w:tcW w:w="1873" w:type="dxa"/>
            <w:shd w:val="clear" w:color="auto" w:fill="auto"/>
          </w:tcPr>
          <w:p w:rsidR="00BA64DB" w:rsidRPr="00DB6579" w:rsidRDefault="00BA64DB" w:rsidP="00BA64DB">
            <w:r w:rsidRPr="00DB6579">
              <w:t>8(411-37)3-00-86</w:t>
            </w:r>
          </w:p>
        </w:tc>
        <w:tc>
          <w:tcPr>
            <w:tcW w:w="2026" w:type="dxa"/>
            <w:shd w:val="clear" w:color="auto" w:fill="auto"/>
          </w:tcPr>
          <w:p w:rsidR="00BA64DB" w:rsidRPr="00DB6579" w:rsidRDefault="00721248" w:rsidP="00BA64DB">
            <w:hyperlink r:id="rId24" w:history="1">
              <w:r w:rsidR="00BA64DB" w:rsidRPr="00DB6579">
                <w:rPr>
                  <w:rStyle w:val="aa"/>
                  <w:color w:val="0000FF"/>
                  <w:lang w:val="en-US"/>
                </w:rPr>
                <w:t>raikiolensk</w:t>
              </w:r>
              <w:r w:rsidR="00BA64DB" w:rsidRPr="00DB6579">
                <w:rPr>
                  <w:rStyle w:val="aa"/>
                  <w:color w:val="0000FF"/>
                </w:rPr>
                <w:t>@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mail</w:t>
              </w:r>
              <w:r w:rsidR="00BA64DB" w:rsidRPr="00DB6579">
                <w:rPr>
                  <w:rStyle w:val="aa"/>
                  <w:color w:val="0000FF"/>
                </w:rPr>
                <w:t>.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ru</w:t>
              </w:r>
            </w:hyperlink>
          </w:p>
        </w:tc>
      </w:tr>
      <w:tr w:rsidR="00BA64DB" w:rsidRPr="00DB6579" w:rsidTr="00232AFA">
        <w:trPr>
          <w:trHeight w:val="145"/>
        </w:trPr>
        <w:tc>
          <w:tcPr>
            <w:tcW w:w="436" w:type="dxa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83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17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МР «Ленский район»</w:t>
            </w:r>
          </w:p>
        </w:tc>
        <w:tc>
          <w:tcPr>
            <w:tcW w:w="1895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0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1414009962</w:t>
            </w:r>
          </w:p>
        </w:tc>
        <w:tc>
          <w:tcPr>
            <w:tcW w:w="1873" w:type="dxa"/>
            <w:shd w:val="clear" w:color="auto" w:fill="auto"/>
          </w:tcPr>
          <w:p w:rsidR="00BA64DB" w:rsidRPr="00DB6579" w:rsidRDefault="00BA64DB" w:rsidP="00BA64DB">
            <w:r w:rsidRPr="00DB6579">
              <w:t>8(411-37)3-00-86</w:t>
            </w:r>
          </w:p>
        </w:tc>
        <w:tc>
          <w:tcPr>
            <w:tcW w:w="2026" w:type="dxa"/>
            <w:shd w:val="clear" w:color="auto" w:fill="auto"/>
          </w:tcPr>
          <w:p w:rsidR="00BA64DB" w:rsidRPr="00DB6579" w:rsidRDefault="00721248" w:rsidP="00BA64DB">
            <w:hyperlink r:id="rId25" w:history="1">
              <w:r w:rsidR="00BA64DB" w:rsidRPr="00DB6579">
                <w:rPr>
                  <w:rStyle w:val="aa"/>
                  <w:color w:val="0000FF"/>
                  <w:lang w:val="en-US"/>
                </w:rPr>
                <w:t>raikiolensk</w:t>
              </w:r>
              <w:r w:rsidR="00BA64DB" w:rsidRPr="00DB6579">
                <w:rPr>
                  <w:rStyle w:val="aa"/>
                  <w:color w:val="0000FF"/>
                </w:rPr>
                <w:t>@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mail</w:t>
              </w:r>
              <w:r w:rsidR="00BA64DB" w:rsidRPr="00DB6579">
                <w:rPr>
                  <w:rStyle w:val="aa"/>
                  <w:color w:val="0000FF"/>
                </w:rPr>
                <w:t>.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ru</w:t>
              </w:r>
            </w:hyperlink>
          </w:p>
        </w:tc>
      </w:tr>
      <w:tr w:rsidR="00BA64DB" w:rsidRPr="00DB6579" w:rsidTr="00232AFA">
        <w:trPr>
          <w:trHeight w:val="145"/>
        </w:trPr>
        <w:tc>
          <w:tcPr>
            <w:tcW w:w="436" w:type="dxa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83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Да</w:t>
            </w:r>
          </w:p>
        </w:tc>
        <w:tc>
          <w:tcPr>
            <w:tcW w:w="217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МР «Ленский район»</w:t>
            </w:r>
          </w:p>
        </w:tc>
        <w:tc>
          <w:tcPr>
            <w:tcW w:w="1895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0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1414009962</w:t>
            </w:r>
          </w:p>
        </w:tc>
        <w:tc>
          <w:tcPr>
            <w:tcW w:w="1873" w:type="dxa"/>
            <w:shd w:val="clear" w:color="auto" w:fill="auto"/>
          </w:tcPr>
          <w:p w:rsidR="00BA64DB" w:rsidRPr="00DB6579" w:rsidRDefault="00BA64DB" w:rsidP="00BA64DB">
            <w:r w:rsidRPr="00DB6579">
              <w:t>8(411-37)3-00-86</w:t>
            </w:r>
          </w:p>
        </w:tc>
        <w:tc>
          <w:tcPr>
            <w:tcW w:w="2026" w:type="dxa"/>
            <w:shd w:val="clear" w:color="auto" w:fill="auto"/>
          </w:tcPr>
          <w:p w:rsidR="00BA64DB" w:rsidRPr="00DB6579" w:rsidRDefault="00721248" w:rsidP="00BA64DB">
            <w:hyperlink r:id="rId26" w:history="1">
              <w:r w:rsidR="00BA64DB" w:rsidRPr="00DB6579">
                <w:rPr>
                  <w:rStyle w:val="aa"/>
                  <w:color w:val="0000FF"/>
                  <w:lang w:val="en-US"/>
                </w:rPr>
                <w:t>raikiolensk</w:t>
              </w:r>
              <w:r w:rsidR="00BA64DB" w:rsidRPr="00DB6579">
                <w:rPr>
                  <w:rStyle w:val="aa"/>
                  <w:color w:val="0000FF"/>
                </w:rPr>
                <w:t>@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mail</w:t>
              </w:r>
              <w:r w:rsidR="00BA64DB" w:rsidRPr="00DB6579">
                <w:rPr>
                  <w:rStyle w:val="aa"/>
                  <w:color w:val="0000FF"/>
                </w:rPr>
                <w:t>.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ru</w:t>
              </w:r>
            </w:hyperlink>
          </w:p>
        </w:tc>
      </w:tr>
      <w:tr w:rsidR="00BA64DB" w:rsidRPr="00DB6579" w:rsidTr="00232AFA">
        <w:trPr>
          <w:trHeight w:val="145"/>
        </w:trPr>
        <w:tc>
          <w:tcPr>
            <w:tcW w:w="436" w:type="dxa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83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17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МР «Ленский район»</w:t>
            </w:r>
          </w:p>
        </w:tc>
        <w:tc>
          <w:tcPr>
            <w:tcW w:w="1895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0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1414009962</w:t>
            </w:r>
          </w:p>
        </w:tc>
        <w:tc>
          <w:tcPr>
            <w:tcW w:w="1873" w:type="dxa"/>
            <w:shd w:val="clear" w:color="auto" w:fill="auto"/>
          </w:tcPr>
          <w:p w:rsidR="00BA64DB" w:rsidRPr="00DB6579" w:rsidRDefault="00BA64DB" w:rsidP="00BA64DB">
            <w:r w:rsidRPr="00DB6579">
              <w:t>8(411-37)3-00-86</w:t>
            </w:r>
          </w:p>
        </w:tc>
        <w:tc>
          <w:tcPr>
            <w:tcW w:w="2026" w:type="dxa"/>
            <w:shd w:val="clear" w:color="auto" w:fill="auto"/>
          </w:tcPr>
          <w:p w:rsidR="00BA64DB" w:rsidRPr="00DB6579" w:rsidRDefault="00721248" w:rsidP="00BA64DB">
            <w:hyperlink r:id="rId27" w:history="1">
              <w:r w:rsidR="00BA64DB" w:rsidRPr="00DB6579">
                <w:rPr>
                  <w:rStyle w:val="aa"/>
                  <w:color w:val="0000FF"/>
                  <w:lang w:val="en-US"/>
                </w:rPr>
                <w:t>raikiolensk</w:t>
              </w:r>
              <w:r w:rsidR="00BA64DB" w:rsidRPr="00DB6579">
                <w:rPr>
                  <w:rStyle w:val="aa"/>
                  <w:color w:val="0000FF"/>
                </w:rPr>
                <w:t>@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mail</w:t>
              </w:r>
              <w:r w:rsidR="00BA64DB" w:rsidRPr="00DB6579">
                <w:rPr>
                  <w:rStyle w:val="aa"/>
                  <w:color w:val="0000FF"/>
                </w:rPr>
                <w:t>.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ru</w:t>
              </w:r>
            </w:hyperlink>
          </w:p>
        </w:tc>
      </w:tr>
      <w:tr w:rsidR="00BA64DB" w:rsidRPr="00DB6579" w:rsidTr="00232AFA">
        <w:trPr>
          <w:trHeight w:val="242"/>
        </w:trPr>
        <w:tc>
          <w:tcPr>
            <w:tcW w:w="436" w:type="dxa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83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17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МР «Ленский район»</w:t>
            </w:r>
          </w:p>
        </w:tc>
        <w:tc>
          <w:tcPr>
            <w:tcW w:w="1895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0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1414009962</w:t>
            </w:r>
          </w:p>
        </w:tc>
        <w:tc>
          <w:tcPr>
            <w:tcW w:w="1873" w:type="dxa"/>
            <w:shd w:val="clear" w:color="auto" w:fill="auto"/>
          </w:tcPr>
          <w:p w:rsidR="00BA64DB" w:rsidRPr="00DB6579" w:rsidRDefault="00BA64DB" w:rsidP="00BA64DB">
            <w:r w:rsidRPr="00DB6579">
              <w:t>8(411-37)3-00-86</w:t>
            </w:r>
          </w:p>
        </w:tc>
        <w:tc>
          <w:tcPr>
            <w:tcW w:w="2026" w:type="dxa"/>
            <w:shd w:val="clear" w:color="auto" w:fill="auto"/>
          </w:tcPr>
          <w:p w:rsidR="00BA64DB" w:rsidRPr="00DB6579" w:rsidRDefault="00721248" w:rsidP="00BA64DB">
            <w:hyperlink r:id="rId28" w:history="1">
              <w:r w:rsidR="00BA64DB" w:rsidRPr="00DB6579">
                <w:rPr>
                  <w:rStyle w:val="aa"/>
                  <w:color w:val="0000FF"/>
                  <w:lang w:val="en-US"/>
                </w:rPr>
                <w:t>raikiolensk</w:t>
              </w:r>
              <w:r w:rsidR="00BA64DB" w:rsidRPr="00DB6579">
                <w:rPr>
                  <w:rStyle w:val="aa"/>
                  <w:color w:val="0000FF"/>
                </w:rPr>
                <w:t>@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mail</w:t>
              </w:r>
              <w:r w:rsidR="00BA64DB" w:rsidRPr="00DB6579">
                <w:rPr>
                  <w:rStyle w:val="aa"/>
                  <w:color w:val="0000FF"/>
                </w:rPr>
                <w:t>.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ru</w:t>
              </w:r>
            </w:hyperlink>
          </w:p>
        </w:tc>
      </w:tr>
      <w:tr w:rsidR="00BA64DB" w:rsidRPr="00DB6579" w:rsidTr="00232AFA">
        <w:trPr>
          <w:trHeight w:val="242"/>
        </w:trPr>
        <w:tc>
          <w:tcPr>
            <w:tcW w:w="436" w:type="dxa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83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Да</w:t>
            </w:r>
          </w:p>
        </w:tc>
        <w:tc>
          <w:tcPr>
            <w:tcW w:w="2179" w:type="dxa"/>
            <w:shd w:val="clear" w:color="auto" w:fill="auto"/>
          </w:tcPr>
          <w:p w:rsidR="00BA64DB" w:rsidRPr="00DB6579" w:rsidRDefault="00BA64DB" w:rsidP="00BA64DB">
            <w:pPr>
              <w:widowControl/>
              <w:autoSpaceDE/>
              <w:autoSpaceDN/>
              <w:adjustRightInd/>
              <w:jc w:val="center"/>
            </w:pPr>
            <w:r w:rsidRPr="00DB6579">
              <w:t>28.01.2029</w:t>
            </w:r>
          </w:p>
        </w:tc>
        <w:tc>
          <w:tcPr>
            <w:tcW w:w="24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1895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0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1873" w:type="dxa"/>
            <w:shd w:val="clear" w:color="auto" w:fill="auto"/>
          </w:tcPr>
          <w:p w:rsidR="00BA64DB" w:rsidRPr="00DB6579" w:rsidRDefault="00BA64DB" w:rsidP="00BA64DB">
            <w:r w:rsidRPr="00DB6579">
              <w:t>8(411-37)3-00-86</w:t>
            </w:r>
          </w:p>
        </w:tc>
        <w:tc>
          <w:tcPr>
            <w:tcW w:w="2026" w:type="dxa"/>
            <w:shd w:val="clear" w:color="auto" w:fill="auto"/>
          </w:tcPr>
          <w:p w:rsidR="00BA64DB" w:rsidRPr="00DB6579" w:rsidRDefault="00721248" w:rsidP="00BA64DB">
            <w:hyperlink r:id="rId29" w:history="1">
              <w:r w:rsidR="00BA64DB" w:rsidRPr="00DB6579">
                <w:rPr>
                  <w:rStyle w:val="aa"/>
                  <w:color w:val="0000FF"/>
                  <w:lang w:val="en-US"/>
                </w:rPr>
                <w:t>raikiolensk</w:t>
              </w:r>
              <w:r w:rsidR="00BA64DB" w:rsidRPr="00DB6579">
                <w:rPr>
                  <w:rStyle w:val="aa"/>
                  <w:color w:val="0000FF"/>
                </w:rPr>
                <w:t>@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mail</w:t>
              </w:r>
              <w:r w:rsidR="00BA64DB" w:rsidRPr="00DB6579">
                <w:rPr>
                  <w:rStyle w:val="aa"/>
                  <w:color w:val="0000FF"/>
                </w:rPr>
                <w:t>.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ru</w:t>
              </w:r>
            </w:hyperlink>
          </w:p>
        </w:tc>
      </w:tr>
      <w:tr w:rsidR="00BA64DB" w:rsidRPr="00DB6579" w:rsidTr="00232AFA">
        <w:trPr>
          <w:trHeight w:val="242"/>
        </w:trPr>
        <w:tc>
          <w:tcPr>
            <w:tcW w:w="436" w:type="dxa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83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17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1895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0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1873" w:type="dxa"/>
            <w:shd w:val="clear" w:color="auto" w:fill="auto"/>
          </w:tcPr>
          <w:p w:rsidR="00BA64DB" w:rsidRPr="00DB6579" w:rsidRDefault="00BA64DB" w:rsidP="00BA64DB">
            <w:r w:rsidRPr="00DB6579">
              <w:t>8(411-37)3-00-86</w:t>
            </w:r>
          </w:p>
        </w:tc>
        <w:tc>
          <w:tcPr>
            <w:tcW w:w="2026" w:type="dxa"/>
            <w:shd w:val="clear" w:color="auto" w:fill="auto"/>
          </w:tcPr>
          <w:p w:rsidR="00BA64DB" w:rsidRPr="00DB6579" w:rsidRDefault="00721248" w:rsidP="00BA64DB">
            <w:hyperlink r:id="rId30" w:history="1">
              <w:r w:rsidR="00BA64DB" w:rsidRPr="00DB6579">
                <w:rPr>
                  <w:rStyle w:val="aa"/>
                  <w:color w:val="0000FF"/>
                  <w:lang w:val="en-US"/>
                </w:rPr>
                <w:t>raikiolensk</w:t>
              </w:r>
              <w:r w:rsidR="00BA64DB" w:rsidRPr="00DB6579">
                <w:rPr>
                  <w:rStyle w:val="aa"/>
                  <w:color w:val="0000FF"/>
                </w:rPr>
                <w:t>@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mail</w:t>
              </w:r>
              <w:r w:rsidR="00BA64DB" w:rsidRPr="00DB6579">
                <w:rPr>
                  <w:rStyle w:val="aa"/>
                  <w:color w:val="0000FF"/>
                </w:rPr>
                <w:t>.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ru</w:t>
              </w:r>
            </w:hyperlink>
          </w:p>
        </w:tc>
      </w:tr>
      <w:tr w:rsidR="00BA64DB" w:rsidRPr="00DB6579" w:rsidTr="00232AFA">
        <w:trPr>
          <w:trHeight w:val="242"/>
        </w:trPr>
        <w:tc>
          <w:tcPr>
            <w:tcW w:w="436" w:type="dxa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83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 xml:space="preserve">Нет </w:t>
            </w:r>
          </w:p>
        </w:tc>
        <w:tc>
          <w:tcPr>
            <w:tcW w:w="217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1895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20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Нет</w:t>
            </w:r>
          </w:p>
        </w:tc>
        <w:tc>
          <w:tcPr>
            <w:tcW w:w="1873" w:type="dxa"/>
            <w:shd w:val="clear" w:color="auto" w:fill="auto"/>
          </w:tcPr>
          <w:p w:rsidR="00BA64DB" w:rsidRPr="00DB6579" w:rsidRDefault="00BA64DB" w:rsidP="00BA64DB">
            <w:r w:rsidRPr="00DB6579">
              <w:t>8(411-37)3-00-86</w:t>
            </w:r>
          </w:p>
        </w:tc>
        <w:tc>
          <w:tcPr>
            <w:tcW w:w="2026" w:type="dxa"/>
            <w:shd w:val="clear" w:color="auto" w:fill="auto"/>
          </w:tcPr>
          <w:p w:rsidR="00BA64DB" w:rsidRPr="00DB6579" w:rsidRDefault="00721248" w:rsidP="00BA64DB">
            <w:hyperlink r:id="rId31" w:history="1">
              <w:r w:rsidR="00BA64DB" w:rsidRPr="00DB6579">
                <w:rPr>
                  <w:rStyle w:val="aa"/>
                  <w:color w:val="0000FF"/>
                  <w:lang w:val="en-US"/>
                </w:rPr>
                <w:t>raikiolensk</w:t>
              </w:r>
              <w:r w:rsidR="00BA64DB" w:rsidRPr="00DB6579">
                <w:rPr>
                  <w:rStyle w:val="aa"/>
                  <w:color w:val="0000FF"/>
                </w:rPr>
                <w:t>@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mail</w:t>
              </w:r>
              <w:r w:rsidR="00BA64DB" w:rsidRPr="00DB6579">
                <w:rPr>
                  <w:rStyle w:val="aa"/>
                  <w:color w:val="0000FF"/>
                </w:rPr>
                <w:t>.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ru</w:t>
              </w:r>
            </w:hyperlink>
          </w:p>
        </w:tc>
      </w:tr>
      <w:tr w:rsidR="00BA64DB" w:rsidRPr="00DB6579" w:rsidTr="00232AFA">
        <w:trPr>
          <w:trHeight w:val="242"/>
        </w:trPr>
        <w:tc>
          <w:tcPr>
            <w:tcW w:w="436" w:type="dxa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83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>Да</w:t>
            </w:r>
          </w:p>
        </w:tc>
        <w:tc>
          <w:tcPr>
            <w:tcW w:w="2179" w:type="dxa"/>
            <w:shd w:val="clear" w:color="auto" w:fill="auto"/>
          </w:tcPr>
          <w:p w:rsidR="00BA64DB" w:rsidRPr="00DB6579" w:rsidRDefault="00BA64DB" w:rsidP="00BA64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6579">
              <w:rPr>
                <w:rFonts w:ascii="Times New Roman" w:hAnsi="Times New Roman" w:cs="Times New Roman"/>
              </w:rPr>
              <w:t>12.09.2030</w:t>
            </w:r>
          </w:p>
        </w:tc>
        <w:tc>
          <w:tcPr>
            <w:tcW w:w="24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 xml:space="preserve">Нет </w:t>
            </w:r>
          </w:p>
        </w:tc>
        <w:tc>
          <w:tcPr>
            <w:tcW w:w="1895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 xml:space="preserve">Нет </w:t>
            </w:r>
          </w:p>
        </w:tc>
        <w:tc>
          <w:tcPr>
            <w:tcW w:w="2038" w:type="dxa"/>
            <w:shd w:val="clear" w:color="auto" w:fill="auto"/>
          </w:tcPr>
          <w:p w:rsidR="00BA64DB" w:rsidRPr="00DB6579" w:rsidRDefault="00BA64DB" w:rsidP="00BA64DB">
            <w:pPr>
              <w:jc w:val="center"/>
            </w:pPr>
            <w:r w:rsidRPr="00DB6579">
              <w:t xml:space="preserve">Нет </w:t>
            </w:r>
          </w:p>
        </w:tc>
        <w:tc>
          <w:tcPr>
            <w:tcW w:w="1873" w:type="dxa"/>
            <w:shd w:val="clear" w:color="auto" w:fill="auto"/>
          </w:tcPr>
          <w:p w:rsidR="00BA64DB" w:rsidRPr="00DB6579" w:rsidRDefault="00BA64DB" w:rsidP="00BA64DB">
            <w:r w:rsidRPr="00DB6579">
              <w:t>8(411-37)3-00-86</w:t>
            </w:r>
          </w:p>
        </w:tc>
        <w:tc>
          <w:tcPr>
            <w:tcW w:w="2026" w:type="dxa"/>
            <w:shd w:val="clear" w:color="auto" w:fill="auto"/>
          </w:tcPr>
          <w:p w:rsidR="00BA64DB" w:rsidRPr="00DB6579" w:rsidRDefault="00721248" w:rsidP="00BA64DB">
            <w:hyperlink r:id="rId32" w:history="1">
              <w:r w:rsidR="00BA64DB" w:rsidRPr="00DB6579">
                <w:rPr>
                  <w:rStyle w:val="aa"/>
                  <w:color w:val="0000FF"/>
                  <w:lang w:val="en-US"/>
                </w:rPr>
                <w:t>raikiolensk</w:t>
              </w:r>
              <w:r w:rsidR="00BA64DB" w:rsidRPr="00DB6579">
                <w:rPr>
                  <w:rStyle w:val="aa"/>
                  <w:color w:val="0000FF"/>
                </w:rPr>
                <w:t>@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mail</w:t>
              </w:r>
              <w:r w:rsidR="00BA64DB" w:rsidRPr="00DB6579">
                <w:rPr>
                  <w:rStyle w:val="aa"/>
                  <w:color w:val="0000FF"/>
                </w:rPr>
                <w:t>.</w:t>
              </w:r>
              <w:r w:rsidR="00BA64DB" w:rsidRPr="00DB6579">
                <w:rPr>
                  <w:rStyle w:val="aa"/>
                  <w:color w:val="0000FF"/>
                  <w:lang w:val="en-US"/>
                </w:rPr>
                <w:t>ru</w:t>
              </w:r>
            </w:hyperlink>
          </w:p>
        </w:tc>
      </w:tr>
    </w:tbl>
    <w:p w:rsidR="002B1E28" w:rsidRDefault="002B1E28" w:rsidP="002B1E2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B1E28" w:rsidRDefault="002B1E28" w:rsidP="002B1E2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B1E28" w:rsidRPr="0061279F" w:rsidRDefault="002B1E28" w:rsidP="002B1E2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1"/>
        <w:gridCol w:w="5069"/>
      </w:tblGrid>
      <w:tr w:rsidR="002B1E28" w:rsidRPr="00E67457" w:rsidTr="002B1E28">
        <w:tc>
          <w:tcPr>
            <w:tcW w:w="10031" w:type="dxa"/>
          </w:tcPr>
          <w:p w:rsidR="002B1E28" w:rsidRPr="003546CE" w:rsidRDefault="00BA64DB" w:rsidP="00C41FC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Председатель</w:t>
            </w:r>
            <w:r w:rsidR="00C41FC6">
              <w:rPr>
                <w:b/>
                <w:sz w:val="26"/>
                <w:szCs w:val="26"/>
              </w:rPr>
              <w:t xml:space="preserve"> </w:t>
            </w:r>
            <w:r w:rsidR="002B1E28" w:rsidRPr="003546CE">
              <w:rPr>
                <w:b/>
                <w:sz w:val="26"/>
                <w:szCs w:val="26"/>
              </w:rPr>
              <w:t xml:space="preserve">МКУ </w:t>
            </w:r>
            <w:r w:rsidR="00A85FDC" w:rsidRPr="003546CE">
              <w:rPr>
                <w:b/>
                <w:sz w:val="26"/>
                <w:szCs w:val="26"/>
              </w:rPr>
              <w:t>«КИО»</w:t>
            </w:r>
            <w:r w:rsidR="002B1E28" w:rsidRPr="003546CE">
              <w:rPr>
                <w:b/>
                <w:sz w:val="26"/>
                <w:szCs w:val="26"/>
              </w:rPr>
              <w:t xml:space="preserve"> </w:t>
            </w:r>
            <w:r w:rsidR="002B1E28" w:rsidRPr="003546CE">
              <w:rPr>
                <w:b/>
                <w:sz w:val="26"/>
                <w:szCs w:val="26"/>
              </w:rPr>
              <w:tab/>
            </w:r>
          </w:p>
          <w:p w:rsidR="002B1E28" w:rsidRPr="003546CE" w:rsidRDefault="00A85FDC" w:rsidP="002B1E28">
            <w:pPr>
              <w:rPr>
                <w:b/>
                <w:sz w:val="26"/>
                <w:szCs w:val="26"/>
              </w:rPr>
            </w:pPr>
            <w:r w:rsidRPr="003546CE">
              <w:rPr>
                <w:b/>
                <w:sz w:val="26"/>
                <w:szCs w:val="26"/>
              </w:rPr>
              <w:t>МР «Ленский район»</w:t>
            </w:r>
            <w:r w:rsidR="00973FDE">
              <w:rPr>
                <w:b/>
                <w:sz w:val="26"/>
                <w:szCs w:val="26"/>
              </w:rPr>
              <w:t xml:space="preserve">                                                          п/п</w:t>
            </w:r>
            <w:bookmarkStart w:id="0" w:name="_GoBack"/>
            <w:bookmarkEnd w:id="0"/>
          </w:p>
        </w:tc>
        <w:tc>
          <w:tcPr>
            <w:tcW w:w="5322" w:type="dxa"/>
            <w:vAlign w:val="center"/>
          </w:tcPr>
          <w:p w:rsidR="004C4A02" w:rsidRPr="003546CE" w:rsidRDefault="004C4A02" w:rsidP="002B1E28">
            <w:pPr>
              <w:jc w:val="right"/>
              <w:rPr>
                <w:b/>
                <w:sz w:val="26"/>
                <w:szCs w:val="26"/>
              </w:rPr>
            </w:pPr>
          </w:p>
          <w:p w:rsidR="002B1E28" w:rsidRPr="003546CE" w:rsidRDefault="00C41FC6" w:rsidP="00BA64D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</w:t>
            </w:r>
            <w:r w:rsidR="00A85FDC" w:rsidRPr="003546CE">
              <w:rPr>
                <w:b/>
                <w:sz w:val="26"/>
                <w:szCs w:val="26"/>
              </w:rPr>
              <w:t xml:space="preserve"> </w:t>
            </w:r>
            <w:r w:rsidR="00BA64DB">
              <w:rPr>
                <w:b/>
                <w:sz w:val="26"/>
                <w:szCs w:val="26"/>
              </w:rPr>
              <w:t>А.С</w:t>
            </w:r>
            <w:r w:rsidR="00936A25">
              <w:rPr>
                <w:b/>
                <w:sz w:val="26"/>
                <w:szCs w:val="26"/>
              </w:rPr>
              <w:t xml:space="preserve">. </w:t>
            </w:r>
            <w:r w:rsidR="00BA64DB">
              <w:rPr>
                <w:b/>
                <w:sz w:val="26"/>
                <w:szCs w:val="26"/>
              </w:rPr>
              <w:t>Пляскина</w:t>
            </w:r>
          </w:p>
        </w:tc>
      </w:tr>
    </w:tbl>
    <w:p w:rsidR="002B1E28" w:rsidRPr="0061279F" w:rsidRDefault="002B1E28" w:rsidP="002B1E28">
      <w:pPr>
        <w:rPr>
          <w:sz w:val="22"/>
          <w:szCs w:val="22"/>
        </w:rPr>
      </w:pPr>
    </w:p>
    <w:p w:rsidR="002B1E28" w:rsidRPr="0061279F" w:rsidRDefault="002B1E28" w:rsidP="002B1E2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1EA5" w:rsidRDefault="00D41EA5" w:rsidP="00D41EA5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sectPr w:rsidR="00D41EA5" w:rsidSect="002B1E2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248" w:rsidRDefault="00721248">
      <w:r>
        <w:separator/>
      </w:r>
    </w:p>
  </w:endnote>
  <w:endnote w:type="continuationSeparator" w:id="0">
    <w:p w:rsidR="00721248" w:rsidRDefault="0072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248" w:rsidRDefault="00721248">
      <w:r>
        <w:separator/>
      </w:r>
    </w:p>
  </w:footnote>
  <w:footnote w:type="continuationSeparator" w:id="0">
    <w:p w:rsidR="00721248" w:rsidRDefault="00721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AD6" w:rsidRDefault="00464AD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464AD6" w:rsidRDefault="00464AD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AD6" w:rsidRDefault="00464AD6">
    <w:pPr>
      <w:pStyle w:val="a7"/>
      <w:framePr w:wrap="around" w:vAnchor="text" w:hAnchor="margin" w:xAlign="center" w:y="1"/>
      <w:rPr>
        <w:rStyle w:val="a9"/>
      </w:rPr>
    </w:pPr>
  </w:p>
  <w:p w:rsidR="00464AD6" w:rsidRDefault="00464AD6" w:rsidP="002B1E28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0936"/>
    <w:multiLevelType w:val="hybridMultilevel"/>
    <w:tmpl w:val="320C4A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0736"/>
    <w:multiLevelType w:val="hybridMultilevel"/>
    <w:tmpl w:val="7F600E56"/>
    <w:lvl w:ilvl="0" w:tplc="5764F7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9EE69D3"/>
    <w:multiLevelType w:val="hybridMultilevel"/>
    <w:tmpl w:val="A7ECB11E"/>
    <w:lvl w:ilvl="0" w:tplc="D6E0E054">
      <w:start w:val="1"/>
      <w:numFmt w:val="decimal"/>
      <w:lvlText w:val="%1)"/>
      <w:lvlJc w:val="left"/>
      <w:pPr>
        <w:ind w:left="177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5CE0535"/>
    <w:multiLevelType w:val="hybridMultilevel"/>
    <w:tmpl w:val="E97CEB08"/>
    <w:lvl w:ilvl="0" w:tplc="4B7415AC">
      <w:start w:val="1"/>
      <w:numFmt w:val="decimal"/>
      <w:lvlText w:val="%1."/>
      <w:lvlJc w:val="left"/>
      <w:pPr>
        <w:ind w:left="3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4" w15:restartNumberingAfterBreak="0">
    <w:nsid w:val="312D453D"/>
    <w:multiLevelType w:val="hybridMultilevel"/>
    <w:tmpl w:val="DF4051DA"/>
    <w:lvl w:ilvl="0" w:tplc="84D8CF22">
      <w:start w:val="1"/>
      <w:numFmt w:val="decimal"/>
      <w:lvlText w:val="%1."/>
      <w:lvlJc w:val="left"/>
      <w:pPr>
        <w:ind w:left="1386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1FE1A59"/>
    <w:multiLevelType w:val="hybridMultilevel"/>
    <w:tmpl w:val="E5A46886"/>
    <w:lvl w:ilvl="0" w:tplc="ABB27A08">
      <w:start w:val="1"/>
      <w:numFmt w:val="upperRoman"/>
      <w:lvlText w:val="%1."/>
      <w:lvlJc w:val="left"/>
      <w:pPr>
        <w:ind w:left="136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C559E1"/>
    <w:multiLevelType w:val="hybridMultilevel"/>
    <w:tmpl w:val="777C2CEC"/>
    <w:lvl w:ilvl="0" w:tplc="DB34E3B0">
      <w:start w:val="1"/>
      <w:numFmt w:val="decimal"/>
      <w:lvlText w:val="%1."/>
      <w:lvlJc w:val="left"/>
      <w:pPr>
        <w:ind w:left="169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35D30FC5"/>
    <w:multiLevelType w:val="multilevel"/>
    <w:tmpl w:val="98D6D46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8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8" w15:restartNumberingAfterBreak="0">
    <w:nsid w:val="36D241EA"/>
    <w:multiLevelType w:val="hybridMultilevel"/>
    <w:tmpl w:val="47EEC366"/>
    <w:lvl w:ilvl="0" w:tplc="BE7638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4662B"/>
    <w:multiLevelType w:val="multilevel"/>
    <w:tmpl w:val="F556AF06"/>
    <w:lvl w:ilvl="0">
      <w:start w:val="1"/>
      <w:numFmt w:val="decimal"/>
      <w:lvlText w:val="%1."/>
      <w:lvlJc w:val="left"/>
      <w:pPr>
        <w:ind w:left="1921" w:hanging="121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4C08078C"/>
    <w:multiLevelType w:val="hybridMultilevel"/>
    <w:tmpl w:val="5E9E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21E30"/>
    <w:multiLevelType w:val="hybridMultilevel"/>
    <w:tmpl w:val="44E67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B6479"/>
    <w:multiLevelType w:val="hybridMultilevel"/>
    <w:tmpl w:val="63AACF90"/>
    <w:lvl w:ilvl="0" w:tplc="19622E66">
      <w:start w:val="1"/>
      <w:numFmt w:val="decimal"/>
      <w:lvlText w:val="%1)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30D4138"/>
    <w:multiLevelType w:val="hybridMultilevel"/>
    <w:tmpl w:val="83306300"/>
    <w:lvl w:ilvl="0" w:tplc="15C8F3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AD40970"/>
    <w:multiLevelType w:val="hybridMultilevel"/>
    <w:tmpl w:val="7DE2CA74"/>
    <w:lvl w:ilvl="0" w:tplc="83CCB75A">
      <w:start w:val="2"/>
      <w:numFmt w:val="decimal"/>
      <w:lvlText w:val="%1."/>
      <w:lvlJc w:val="left"/>
      <w:pPr>
        <w:ind w:left="3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15" w15:restartNumberingAfterBreak="0">
    <w:nsid w:val="6EB854C9"/>
    <w:multiLevelType w:val="multilevel"/>
    <w:tmpl w:val="497C9170"/>
    <w:lvl w:ilvl="0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27" w:hanging="2160"/>
      </w:pPr>
      <w:rPr>
        <w:rFonts w:hint="default"/>
      </w:rPr>
    </w:lvl>
  </w:abstractNum>
  <w:abstractNum w:abstractNumId="16" w15:restartNumberingAfterBreak="0">
    <w:nsid w:val="7AFD0A63"/>
    <w:multiLevelType w:val="hybridMultilevel"/>
    <w:tmpl w:val="DF58DF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248B8"/>
    <w:multiLevelType w:val="hybridMultilevel"/>
    <w:tmpl w:val="992CD220"/>
    <w:lvl w:ilvl="0" w:tplc="333A7E9C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7CB177E1"/>
    <w:multiLevelType w:val="hybridMultilevel"/>
    <w:tmpl w:val="4678E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8"/>
  </w:num>
  <w:num w:numId="7">
    <w:abstractNumId w:val="15"/>
  </w:num>
  <w:num w:numId="8">
    <w:abstractNumId w:val="3"/>
  </w:num>
  <w:num w:numId="9">
    <w:abstractNumId w:val="11"/>
  </w:num>
  <w:num w:numId="10">
    <w:abstractNumId w:val="18"/>
  </w:num>
  <w:num w:numId="11">
    <w:abstractNumId w:val="1"/>
  </w:num>
  <w:num w:numId="12">
    <w:abstractNumId w:val="17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5"/>
  </w:num>
  <w:num w:numId="16">
    <w:abstractNumId w:val="2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3BF"/>
    <w:rsid w:val="0000080B"/>
    <w:rsid w:val="00005336"/>
    <w:rsid w:val="00064255"/>
    <w:rsid w:val="00073A94"/>
    <w:rsid w:val="00074BEC"/>
    <w:rsid w:val="00076E97"/>
    <w:rsid w:val="00086F61"/>
    <w:rsid w:val="000A6001"/>
    <w:rsid w:val="00111B8E"/>
    <w:rsid w:val="0011253E"/>
    <w:rsid w:val="00121EEA"/>
    <w:rsid w:val="0013566B"/>
    <w:rsid w:val="001540CE"/>
    <w:rsid w:val="0018174B"/>
    <w:rsid w:val="001A12C4"/>
    <w:rsid w:val="001E2624"/>
    <w:rsid w:val="001E2CAC"/>
    <w:rsid w:val="00213094"/>
    <w:rsid w:val="0021488B"/>
    <w:rsid w:val="00232AFA"/>
    <w:rsid w:val="00263A32"/>
    <w:rsid w:val="002774C2"/>
    <w:rsid w:val="00280598"/>
    <w:rsid w:val="002A5B12"/>
    <w:rsid w:val="002B1E28"/>
    <w:rsid w:val="00327CD6"/>
    <w:rsid w:val="003546CE"/>
    <w:rsid w:val="00362724"/>
    <w:rsid w:val="003715E7"/>
    <w:rsid w:val="00380677"/>
    <w:rsid w:val="003810DD"/>
    <w:rsid w:val="003831F5"/>
    <w:rsid w:val="003A41BB"/>
    <w:rsid w:val="003F749C"/>
    <w:rsid w:val="004032EF"/>
    <w:rsid w:val="00452177"/>
    <w:rsid w:val="004630D5"/>
    <w:rsid w:val="004638E4"/>
    <w:rsid w:val="00464AD6"/>
    <w:rsid w:val="00474CEC"/>
    <w:rsid w:val="00493606"/>
    <w:rsid w:val="004C4A02"/>
    <w:rsid w:val="004E658B"/>
    <w:rsid w:val="004F03EA"/>
    <w:rsid w:val="004F4F3F"/>
    <w:rsid w:val="00501EFD"/>
    <w:rsid w:val="00536DED"/>
    <w:rsid w:val="00567EA3"/>
    <w:rsid w:val="00574EF1"/>
    <w:rsid w:val="005C133F"/>
    <w:rsid w:val="005D39B8"/>
    <w:rsid w:val="005E74B1"/>
    <w:rsid w:val="005F5B6A"/>
    <w:rsid w:val="00610C8A"/>
    <w:rsid w:val="00616261"/>
    <w:rsid w:val="00621048"/>
    <w:rsid w:val="00633C9A"/>
    <w:rsid w:val="00642E00"/>
    <w:rsid w:val="00665055"/>
    <w:rsid w:val="006701FB"/>
    <w:rsid w:val="00675286"/>
    <w:rsid w:val="00681592"/>
    <w:rsid w:val="006830DA"/>
    <w:rsid w:val="00686D80"/>
    <w:rsid w:val="006A5D85"/>
    <w:rsid w:val="006C3D54"/>
    <w:rsid w:val="00721248"/>
    <w:rsid w:val="00723B22"/>
    <w:rsid w:val="007349B0"/>
    <w:rsid w:val="0075031E"/>
    <w:rsid w:val="00751D3B"/>
    <w:rsid w:val="00762AA1"/>
    <w:rsid w:val="007C1D04"/>
    <w:rsid w:val="007C5E48"/>
    <w:rsid w:val="007D160B"/>
    <w:rsid w:val="008167E6"/>
    <w:rsid w:val="008A62E1"/>
    <w:rsid w:val="008E413A"/>
    <w:rsid w:val="008F1A77"/>
    <w:rsid w:val="009204CC"/>
    <w:rsid w:val="009256BD"/>
    <w:rsid w:val="009256F7"/>
    <w:rsid w:val="00936A25"/>
    <w:rsid w:val="009536E4"/>
    <w:rsid w:val="009563BF"/>
    <w:rsid w:val="0096235C"/>
    <w:rsid w:val="00973FDE"/>
    <w:rsid w:val="009A6B17"/>
    <w:rsid w:val="009B11B6"/>
    <w:rsid w:val="009B1BDE"/>
    <w:rsid w:val="009C0DBC"/>
    <w:rsid w:val="009D0A88"/>
    <w:rsid w:val="009D106E"/>
    <w:rsid w:val="00A2675D"/>
    <w:rsid w:val="00A6092B"/>
    <w:rsid w:val="00A63515"/>
    <w:rsid w:val="00A85FDC"/>
    <w:rsid w:val="00AA0DDA"/>
    <w:rsid w:val="00AE07DA"/>
    <w:rsid w:val="00B1018F"/>
    <w:rsid w:val="00B20A8C"/>
    <w:rsid w:val="00BA64DB"/>
    <w:rsid w:val="00BC1F18"/>
    <w:rsid w:val="00BF5EB4"/>
    <w:rsid w:val="00C0180C"/>
    <w:rsid w:val="00C26349"/>
    <w:rsid w:val="00C30E11"/>
    <w:rsid w:val="00C32610"/>
    <w:rsid w:val="00C41FC6"/>
    <w:rsid w:val="00C44EF2"/>
    <w:rsid w:val="00C72682"/>
    <w:rsid w:val="00C75EA4"/>
    <w:rsid w:val="00CB1BCD"/>
    <w:rsid w:val="00CB2CED"/>
    <w:rsid w:val="00CB69E6"/>
    <w:rsid w:val="00CB6F17"/>
    <w:rsid w:val="00CC4E42"/>
    <w:rsid w:val="00CD4F71"/>
    <w:rsid w:val="00D06873"/>
    <w:rsid w:val="00D41EA5"/>
    <w:rsid w:val="00D44918"/>
    <w:rsid w:val="00D659BC"/>
    <w:rsid w:val="00DA5C42"/>
    <w:rsid w:val="00DB6579"/>
    <w:rsid w:val="00DD10FC"/>
    <w:rsid w:val="00DE1550"/>
    <w:rsid w:val="00E07D28"/>
    <w:rsid w:val="00E24709"/>
    <w:rsid w:val="00E541FA"/>
    <w:rsid w:val="00E54436"/>
    <w:rsid w:val="00E65ACD"/>
    <w:rsid w:val="00E81532"/>
    <w:rsid w:val="00EB6EDF"/>
    <w:rsid w:val="00EF1806"/>
    <w:rsid w:val="00F032ED"/>
    <w:rsid w:val="00F06AE2"/>
    <w:rsid w:val="00F4753B"/>
    <w:rsid w:val="00F62E8A"/>
    <w:rsid w:val="00F70BBC"/>
    <w:rsid w:val="00F71A74"/>
    <w:rsid w:val="00F93546"/>
    <w:rsid w:val="00FD6BFD"/>
    <w:rsid w:val="00FE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32AF9"/>
  <w15:docId w15:val="{1EFBB221-CC8A-45AC-9BA3-63D9F100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8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616261"/>
    <w:pPr>
      <w:keepNext/>
      <w:widowControl/>
      <w:autoSpaceDE/>
      <w:autoSpaceDN/>
      <w:adjustRightInd/>
      <w:spacing w:line="360" w:lineRule="auto"/>
      <w:jc w:val="right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8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008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rsid w:val="00616261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16261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D160B"/>
  </w:style>
  <w:style w:type="paragraph" w:customStyle="1" w:styleId="ConsPlusNormal">
    <w:name w:val="ConsPlusNormal"/>
    <w:uiPriority w:val="99"/>
    <w:rsid w:val="007D160B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styleId="a6">
    <w:name w:val="Table Grid"/>
    <w:basedOn w:val="a1"/>
    <w:rsid w:val="007D1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2B1E28"/>
    <w:pPr>
      <w:widowControl/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8">
    <w:name w:val="Верхний колонтитул Знак"/>
    <w:basedOn w:val="a0"/>
    <w:link w:val="a7"/>
    <w:rsid w:val="002B1E28"/>
    <w:rPr>
      <w:rFonts w:ascii="Times New Roman" w:eastAsia="Times New Roman" w:hAnsi="Times New Roman"/>
    </w:rPr>
  </w:style>
  <w:style w:type="character" w:styleId="a9">
    <w:name w:val="page number"/>
    <w:basedOn w:val="a0"/>
    <w:rsid w:val="002B1E28"/>
  </w:style>
  <w:style w:type="character" w:styleId="aa">
    <w:name w:val="Hyperlink"/>
    <w:rsid w:val="002B1E28"/>
    <w:rPr>
      <w:color w:val="04348A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aikiolensk@mail.ru" TargetMode="External"/><Relationship Id="rId18" Type="http://schemas.openxmlformats.org/officeDocument/2006/relationships/hyperlink" Target="mailto:raikiolensk@mail.ru" TargetMode="External"/><Relationship Id="rId26" Type="http://schemas.openxmlformats.org/officeDocument/2006/relationships/hyperlink" Target="mailto:raikiolensk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raikiolensk@mail.ru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raikiolensk@mail.ru" TargetMode="External"/><Relationship Id="rId17" Type="http://schemas.openxmlformats.org/officeDocument/2006/relationships/hyperlink" Target="mailto:raikiolensk@mail.ru" TargetMode="External"/><Relationship Id="rId25" Type="http://schemas.openxmlformats.org/officeDocument/2006/relationships/hyperlink" Target="mailto:raikiolensk@mail.ru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raikiolensk@mail.ru" TargetMode="External"/><Relationship Id="rId20" Type="http://schemas.openxmlformats.org/officeDocument/2006/relationships/hyperlink" Target="mailto:raikiolensk@mail.ru" TargetMode="External"/><Relationship Id="rId29" Type="http://schemas.openxmlformats.org/officeDocument/2006/relationships/hyperlink" Target="mailto:raikiolensk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aikiolensk@mail.ru" TargetMode="External"/><Relationship Id="rId24" Type="http://schemas.openxmlformats.org/officeDocument/2006/relationships/hyperlink" Target="mailto:raikiolensk@mail.ru" TargetMode="External"/><Relationship Id="rId32" Type="http://schemas.openxmlformats.org/officeDocument/2006/relationships/hyperlink" Target="mailto:raikiolensk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aikiolensk@mail.ru" TargetMode="External"/><Relationship Id="rId23" Type="http://schemas.openxmlformats.org/officeDocument/2006/relationships/hyperlink" Target="mailto:raikiolensk@mail.ru" TargetMode="External"/><Relationship Id="rId28" Type="http://schemas.openxmlformats.org/officeDocument/2006/relationships/hyperlink" Target="mailto:raikiolensk@mail.ru" TargetMode="External"/><Relationship Id="rId10" Type="http://schemas.openxmlformats.org/officeDocument/2006/relationships/header" Target="header2.xml"/><Relationship Id="rId19" Type="http://schemas.openxmlformats.org/officeDocument/2006/relationships/hyperlink" Target="mailto:raikiolensk@mail.ru" TargetMode="External"/><Relationship Id="rId31" Type="http://schemas.openxmlformats.org/officeDocument/2006/relationships/hyperlink" Target="mailto:raikiolensk@mai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raikiolensk@mail.ru" TargetMode="External"/><Relationship Id="rId22" Type="http://schemas.openxmlformats.org/officeDocument/2006/relationships/hyperlink" Target="mailto:raikiolensk@mail.ru" TargetMode="External"/><Relationship Id="rId27" Type="http://schemas.openxmlformats.org/officeDocument/2006/relationships/hyperlink" Target="mailto:raikiolensk@mail.ru" TargetMode="External"/><Relationship Id="rId30" Type="http://schemas.openxmlformats.org/officeDocument/2006/relationships/hyperlink" Target="mailto:raikiolensk@mail.ru" TargetMode="External"/><Relationship Id="rId8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\Desktop\&#1041;&#1051;&#1040;&#1053;&#1050;&#1048;%202021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C5F5F-2C0E-42B5-9CE1-F8F1855C8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0</TotalTime>
  <Pages>7</Pages>
  <Words>1846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User</cp:lastModifiedBy>
  <cp:revision>2</cp:revision>
  <cp:lastPrinted>2019-12-23T03:49:00Z</cp:lastPrinted>
  <dcterms:created xsi:type="dcterms:W3CDTF">2026-07-02T05:23:00Z</dcterms:created>
  <dcterms:modified xsi:type="dcterms:W3CDTF">2026-07-02T05:23:00Z</dcterms:modified>
</cp:coreProperties>
</file>