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3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686"/>
        <w:gridCol w:w="611"/>
        <w:gridCol w:w="1413"/>
        <w:gridCol w:w="4071"/>
        <w:gridCol w:w="58"/>
      </w:tblGrid>
      <w:tr w:rsidR="008E3EBE" w:rsidRPr="00122E29" w:rsidTr="006C1DAA">
        <w:trPr>
          <w:gridAfter w:val="1"/>
          <w:wAfter w:w="58" w:type="dxa"/>
          <w:cantSplit/>
          <w:trHeight w:val="2102"/>
        </w:trPr>
        <w:tc>
          <w:tcPr>
            <w:tcW w:w="3686" w:type="dxa"/>
          </w:tcPr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024" w:type="dxa"/>
            <w:gridSpan w:val="2"/>
          </w:tcPr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>
                  <wp:extent cx="1171575" cy="1143000"/>
                  <wp:effectExtent l="0" t="0" r="9525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1" w:type="dxa"/>
          </w:tcPr>
          <w:p w:rsidR="00662BC3" w:rsidRPr="00662BC3" w:rsidRDefault="00662BC3" w:rsidP="00662BC3">
            <w:pPr>
              <w:widowControl/>
              <w:ind w:left="-148"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662BC3">
              <w:rPr>
                <w:rFonts w:eastAsia="Calibri"/>
                <w:b/>
                <w:bCs/>
                <w:sz w:val="32"/>
                <w:szCs w:val="32"/>
              </w:rPr>
              <w:t>Саха Өрөспүүбүлүкэтин</w:t>
            </w:r>
          </w:p>
          <w:p w:rsidR="00662BC3" w:rsidRPr="00662BC3" w:rsidRDefault="006C1DAA" w:rsidP="006C1DAA">
            <w:pPr>
              <w:widowControl/>
              <w:ind w:right="-250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 xml:space="preserve">«ЛЕНСКЭЙ </w:t>
            </w:r>
            <w:r w:rsidR="00662BC3" w:rsidRPr="00662BC3">
              <w:rPr>
                <w:rFonts w:eastAsia="Calibri"/>
                <w:b/>
                <w:bCs/>
                <w:sz w:val="32"/>
                <w:szCs w:val="32"/>
              </w:rPr>
              <w:t>ОРОЙУОНА»</w:t>
            </w:r>
          </w:p>
          <w:p w:rsidR="00662BC3" w:rsidRPr="00662BC3" w:rsidRDefault="00662BC3" w:rsidP="00662BC3">
            <w:pPr>
              <w:widowControl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proofErr w:type="spellStart"/>
            <w:r w:rsidRPr="00662BC3">
              <w:rPr>
                <w:rFonts w:eastAsia="Calibri"/>
                <w:b/>
                <w:bCs/>
                <w:sz w:val="32"/>
                <w:szCs w:val="32"/>
              </w:rPr>
              <w:t>муниципальнай</w:t>
            </w:r>
            <w:proofErr w:type="spellEnd"/>
          </w:p>
          <w:p w:rsidR="008E3EBE" w:rsidRPr="00662BC3" w:rsidRDefault="00662BC3" w:rsidP="00662BC3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62BC3">
              <w:rPr>
                <w:rFonts w:eastAsia="Calibri"/>
                <w:b/>
                <w:bCs/>
                <w:sz w:val="32"/>
                <w:szCs w:val="32"/>
              </w:rPr>
              <w:t>оройуона</w:t>
            </w:r>
            <w:proofErr w:type="spellEnd"/>
          </w:p>
        </w:tc>
      </w:tr>
      <w:tr w:rsidR="008E3EBE" w:rsidRPr="00122E29" w:rsidTr="006C1DAA">
        <w:tblPrEx>
          <w:tblLook w:val="01E0" w:firstRow="1" w:lastRow="1" w:firstColumn="1" w:lastColumn="1" w:noHBand="0" w:noVBand="0"/>
        </w:tblPrEx>
        <w:trPr>
          <w:gridAfter w:val="1"/>
          <w:wAfter w:w="58" w:type="dxa"/>
          <w:trHeight w:val="572"/>
        </w:trPr>
        <w:tc>
          <w:tcPr>
            <w:tcW w:w="4297" w:type="dxa"/>
            <w:gridSpan w:val="2"/>
          </w:tcPr>
          <w:p w:rsidR="008E3EBE" w:rsidRPr="00122E29" w:rsidRDefault="008E3EBE" w:rsidP="00EB6A94">
            <w:pPr>
              <w:widowControl/>
              <w:autoSpaceDE/>
              <w:autoSpaceDN/>
              <w:adjustRightInd/>
              <w:spacing w:line="360" w:lineRule="auto"/>
              <w:ind w:left="-108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484" w:type="dxa"/>
            <w:gridSpan w:val="2"/>
          </w:tcPr>
          <w:p w:rsidR="008E3EBE" w:rsidRPr="00122E29" w:rsidRDefault="0002584A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</w:t>
            </w:r>
            <w:r w:rsidR="008E3EBE"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8E3EBE" w:rsidRPr="00122E29" w:rsidTr="006C1DAA">
        <w:tblPrEx>
          <w:tblLook w:val="01E0" w:firstRow="1" w:lastRow="1" w:firstColumn="1" w:lastColumn="1" w:noHBand="0" w:noVBand="0"/>
        </w:tblPrEx>
        <w:trPr>
          <w:gridAfter w:val="1"/>
          <w:wAfter w:w="58" w:type="dxa"/>
          <w:trHeight w:val="497"/>
        </w:trPr>
        <w:tc>
          <w:tcPr>
            <w:tcW w:w="4297" w:type="dxa"/>
            <w:gridSpan w:val="2"/>
          </w:tcPr>
          <w:p w:rsidR="008E3EBE" w:rsidRPr="00122E29" w:rsidRDefault="008E3EBE" w:rsidP="00E9057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484" w:type="dxa"/>
            <w:gridSpan w:val="2"/>
          </w:tcPr>
          <w:p w:rsidR="008E3EBE" w:rsidRPr="00122E29" w:rsidRDefault="0002584A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</w:t>
            </w:r>
            <w:proofErr w:type="spellStart"/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E3EBE" w:rsidRPr="00122E29" w:rsidTr="006C1DAA">
        <w:tblPrEx>
          <w:tblLook w:val="01E0" w:firstRow="1" w:lastRow="1" w:firstColumn="1" w:lastColumn="1" w:noHBand="0" w:noVBand="0"/>
        </w:tblPrEx>
        <w:trPr>
          <w:gridAfter w:val="1"/>
          <w:wAfter w:w="58" w:type="dxa"/>
          <w:trHeight w:val="671"/>
        </w:trPr>
        <w:tc>
          <w:tcPr>
            <w:tcW w:w="9781" w:type="dxa"/>
            <w:gridSpan w:val="4"/>
          </w:tcPr>
          <w:p w:rsidR="008E3EBE" w:rsidRPr="00122E29" w:rsidRDefault="00655A78" w:rsidP="00655A78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от «08» октября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FB0845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02584A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</w:t>
            </w:r>
            <w:r w:rsidR="0002584A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655A78">
              <w:rPr>
                <w:b/>
                <w:snapToGrid w:val="0"/>
                <w:color w:val="000000"/>
                <w:sz w:val="28"/>
                <w:szCs w:val="28"/>
              </w:rPr>
              <w:t>01-03-647/6</w:t>
            </w:r>
          </w:p>
        </w:tc>
      </w:tr>
      <w:tr w:rsidR="008E3EBE" w:rsidRPr="00122E29" w:rsidTr="006C1DAA">
        <w:trPr>
          <w:trHeight w:val="471"/>
        </w:trPr>
        <w:tc>
          <w:tcPr>
            <w:tcW w:w="9839" w:type="dxa"/>
            <w:gridSpan w:val="5"/>
          </w:tcPr>
          <w:p w:rsidR="00CF62BE" w:rsidRDefault="00CF62BE" w:rsidP="006C2728">
            <w:pPr>
              <w:tabs>
                <w:tab w:val="left" w:pos="5310"/>
              </w:tabs>
              <w:jc w:val="center"/>
              <w:rPr>
                <w:b/>
                <w:sz w:val="28"/>
                <w:szCs w:val="28"/>
              </w:rPr>
            </w:pPr>
          </w:p>
          <w:p w:rsidR="00E82A34" w:rsidRDefault="00E82A34" w:rsidP="006C2728">
            <w:pPr>
              <w:tabs>
                <w:tab w:val="left" w:pos="5310"/>
              </w:tabs>
              <w:jc w:val="center"/>
              <w:rPr>
                <w:b/>
                <w:sz w:val="28"/>
                <w:szCs w:val="28"/>
              </w:rPr>
            </w:pPr>
          </w:p>
          <w:p w:rsidR="00563A92" w:rsidRPr="006F45F3" w:rsidRDefault="00265D54" w:rsidP="00A04E38">
            <w:pPr>
              <w:pStyle w:val="2"/>
              <w:spacing w:line="276" w:lineRule="auto"/>
              <w:ind w:right="-1"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97781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04E38">
              <w:rPr>
                <w:rFonts w:ascii="Times New Roman" w:hAnsi="Times New Roman"/>
                <w:b/>
                <w:sz w:val="28"/>
                <w:szCs w:val="28"/>
              </w:rPr>
              <w:t xml:space="preserve">реализации комплекса мер по языковой, социально-культурной и психологической адаптации несовершеннолетних иностранных граждан, подлежащих обучению по образовательным программам общего </w:t>
            </w:r>
            <w:r w:rsidR="00431ED3">
              <w:rPr>
                <w:rFonts w:ascii="Times New Roman" w:hAnsi="Times New Roman"/>
                <w:b/>
                <w:sz w:val="28"/>
                <w:szCs w:val="28"/>
              </w:rPr>
              <w:t xml:space="preserve">и среднего профессионального </w:t>
            </w:r>
            <w:r w:rsidR="00A04E38">
              <w:rPr>
                <w:rFonts w:ascii="Times New Roman" w:hAnsi="Times New Roman"/>
                <w:b/>
                <w:sz w:val="28"/>
                <w:szCs w:val="28"/>
              </w:rPr>
              <w:t>образования</w:t>
            </w:r>
            <w:r w:rsidR="00165678">
              <w:rPr>
                <w:rFonts w:ascii="Times New Roman" w:hAnsi="Times New Roman"/>
                <w:b/>
                <w:sz w:val="28"/>
                <w:szCs w:val="28"/>
              </w:rPr>
              <w:t xml:space="preserve"> на территории муниципального района «Ленский район»</w:t>
            </w:r>
            <w:r w:rsidR="0076681C">
              <w:rPr>
                <w:rFonts w:ascii="Times New Roman" w:hAnsi="Times New Roman"/>
                <w:b/>
                <w:sz w:val="28"/>
                <w:szCs w:val="28"/>
              </w:rPr>
              <w:t xml:space="preserve"> Республики Саха (Якутия)</w:t>
            </w:r>
            <w:r w:rsidR="001656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E82A34" w:rsidRDefault="00E82A34" w:rsidP="003168FF">
      <w:pPr>
        <w:spacing w:line="360" w:lineRule="auto"/>
        <w:ind w:firstLine="540"/>
        <w:jc w:val="both"/>
        <w:rPr>
          <w:sz w:val="28"/>
          <w:szCs w:val="28"/>
        </w:rPr>
      </w:pPr>
    </w:p>
    <w:p w:rsidR="00563A92" w:rsidRPr="00A92477" w:rsidRDefault="00A85F10" w:rsidP="00F07DEF">
      <w:pPr>
        <w:widowControl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7DEF">
        <w:rPr>
          <w:sz w:val="28"/>
          <w:szCs w:val="28"/>
        </w:rPr>
        <w:t xml:space="preserve">    </w:t>
      </w:r>
      <w:r w:rsidR="005B2091">
        <w:rPr>
          <w:sz w:val="28"/>
          <w:szCs w:val="28"/>
        </w:rPr>
        <w:t xml:space="preserve">  </w:t>
      </w:r>
      <w:r w:rsidR="00F07DEF">
        <w:rPr>
          <w:sz w:val="28"/>
          <w:szCs w:val="28"/>
        </w:rPr>
        <w:t xml:space="preserve"> </w:t>
      </w:r>
      <w:r w:rsidR="005B2091">
        <w:rPr>
          <w:sz w:val="28"/>
          <w:szCs w:val="28"/>
        </w:rPr>
        <w:t xml:space="preserve">В соответствии с  Указом </w:t>
      </w:r>
      <w:r>
        <w:rPr>
          <w:sz w:val="28"/>
          <w:szCs w:val="28"/>
        </w:rPr>
        <w:t xml:space="preserve"> Президента </w:t>
      </w:r>
      <w:r w:rsidR="00C522C3">
        <w:rPr>
          <w:sz w:val="28"/>
          <w:szCs w:val="28"/>
        </w:rPr>
        <w:t>Российской Ф</w:t>
      </w:r>
      <w:r>
        <w:rPr>
          <w:sz w:val="28"/>
          <w:szCs w:val="28"/>
        </w:rPr>
        <w:t>едерации от 25 ноября 2025 г. № 858 «О стратегии гос</w:t>
      </w:r>
      <w:r w:rsidR="00C522C3">
        <w:rPr>
          <w:sz w:val="28"/>
          <w:szCs w:val="28"/>
        </w:rPr>
        <w:t>ударственной национал</w:t>
      </w:r>
      <w:r>
        <w:rPr>
          <w:sz w:val="28"/>
          <w:szCs w:val="28"/>
        </w:rPr>
        <w:t xml:space="preserve">ьной политики </w:t>
      </w:r>
      <w:r w:rsidR="00C522C3">
        <w:rPr>
          <w:sz w:val="28"/>
          <w:szCs w:val="28"/>
        </w:rPr>
        <w:t xml:space="preserve"> Российской федерации на период до </w:t>
      </w:r>
      <w:r w:rsidR="00C522C3" w:rsidRPr="00F07DEF">
        <w:rPr>
          <w:sz w:val="28"/>
          <w:szCs w:val="28"/>
        </w:rPr>
        <w:t>2036 года»,</w:t>
      </w:r>
      <w:r w:rsidR="00D4729F" w:rsidRPr="00F07DEF">
        <w:rPr>
          <w:sz w:val="28"/>
          <w:szCs w:val="28"/>
        </w:rPr>
        <w:t xml:space="preserve"> </w:t>
      </w:r>
      <w:r w:rsidR="005B2091">
        <w:rPr>
          <w:sz w:val="28"/>
          <w:szCs w:val="28"/>
        </w:rPr>
        <w:t xml:space="preserve">пунктом </w:t>
      </w:r>
      <w:r w:rsidR="00F07DEF" w:rsidRPr="00F07DEF">
        <w:rPr>
          <w:sz w:val="28"/>
          <w:szCs w:val="28"/>
        </w:rPr>
        <w:t xml:space="preserve"> 6 раздела I Комплекса мер по языковой, социально-культурной и психологической адаптации несовершеннолетних иностранных граждан, подлежащих обучению по образовательным программам дошкольного, начального общего, основного общего и среднего общего образования, среднего профессионального образования, высшего образования, на период </w:t>
      </w:r>
      <w:r w:rsidR="0076681C">
        <w:rPr>
          <w:sz w:val="28"/>
          <w:szCs w:val="28"/>
        </w:rPr>
        <w:t>до 2030 года, утвержденного</w:t>
      </w:r>
      <w:r w:rsidR="005B2091">
        <w:rPr>
          <w:sz w:val="28"/>
          <w:szCs w:val="28"/>
        </w:rPr>
        <w:t xml:space="preserve"> Министерством п</w:t>
      </w:r>
      <w:r w:rsidR="00F07DEF" w:rsidRPr="00F07DEF">
        <w:rPr>
          <w:sz w:val="28"/>
          <w:szCs w:val="28"/>
        </w:rPr>
        <w:t xml:space="preserve">росвещения России, </w:t>
      </w:r>
      <w:r w:rsidR="005B2091">
        <w:rPr>
          <w:sz w:val="28"/>
          <w:szCs w:val="28"/>
        </w:rPr>
        <w:t xml:space="preserve"> </w:t>
      </w:r>
      <w:r w:rsidR="00F07DEF" w:rsidRPr="00F07DEF">
        <w:rPr>
          <w:sz w:val="28"/>
          <w:szCs w:val="28"/>
        </w:rPr>
        <w:t>Мин</w:t>
      </w:r>
      <w:r w:rsidR="005B2091">
        <w:rPr>
          <w:sz w:val="28"/>
          <w:szCs w:val="28"/>
        </w:rPr>
        <w:t xml:space="preserve">истерством </w:t>
      </w:r>
      <w:r w:rsidR="00F07DEF" w:rsidRPr="00F07DEF">
        <w:rPr>
          <w:sz w:val="28"/>
          <w:szCs w:val="28"/>
        </w:rPr>
        <w:t>обр</w:t>
      </w:r>
      <w:r w:rsidR="005B2091">
        <w:rPr>
          <w:sz w:val="28"/>
          <w:szCs w:val="28"/>
        </w:rPr>
        <w:t xml:space="preserve">азования  и  </w:t>
      </w:r>
      <w:r w:rsidR="00F07DEF" w:rsidRPr="00F07DEF">
        <w:rPr>
          <w:sz w:val="28"/>
          <w:szCs w:val="28"/>
        </w:rPr>
        <w:t xml:space="preserve">науки России, ФАДН России </w:t>
      </w:r>
      <w:r w:rsidR="0076681C">
        <w:rPr>
          <w:sz w:val="28"/>
          <w:szCs w:val="28"/>
        </w:rPr>
        <w:t xml:space="preserve">от </w:t>
      </w:r>
      <w:r w:rsidR="00F07DEF" w:rsidRPr="00F07DEF">
        <w:rPr>
          <w:sz w:val="28"/>
          <w:szCs w:val="28"/>
        </w:rPr>
        <w:t>17 февраля 2026 г. № СК-5/07вн.,</w:t>
      </w:r>
      <w:r w:rsidR="005B2091">
        <w:rPr>
          <w:sz w:val="28"/>
          <w:szCs w:val="28"/>
        </w:rPr>
        <w:t xml:space="preserve"> приказом </w:t>
      </w:r>
      <w:r w:rsidR="00C522C3" w:rsidRPr="00F07DEF">
        <w:rPr>
          <w:sz w:val="28"/>
          <w:szCs w:val="28"/>
        </w:rPr>
        <w:t xml:space="preserve"> </w:t>
      </w:r>
      <w:r w:rsidR="00D4729F" w:rsidRPr="00F07DEF">
        <w:rPr>
          <w:sz w:val="28"/>
          <w:szCs w:val="28"/>
        </w:rPr>
        <w:t>Министерства образования</w:t>
      </w:r>
      <w:r w:rsidR="0076681C">
        <w:rPr>
          <w:sz w:val="28"/>
          <w:szCs w:val="28"/>
        </w:rPr>
        <w:t xml:space="preserve"> и науки  Республики Саха (Якутия) </w:t>
      </w:r>
      <w:r w:rsidR="00C522C3" w:rsidRPr="00D4729F">
        <w:rPr>
          <w:sz w:val="28"/>
          <w:szCs w:val="28"/>
        </w:rPr>
        <w:t>от 14 мая 2026 г. № 01-03/748  «</w:t>
      </w:r>
      <w:r w:rsidR="00C522C3" w:rsidRPr="00D4729F">
        <w:rPr>
          <w:rFonts w:ascii="TimesNewRomanPS-BoldMT" w:eastAsia="Calibri" w:hAnsi="TimesNewRomanPS-BoldMT" w:cs="TimesNewRomanPS-BoldMT"/>
          <w:bCs/>
          <w:sz w:val="28"/>
          <w:szCs w:val="28"/>
        </w:rPr>
        <w:t>Об утверждении Регионального комплекса мер по языковой, социально</w:t>
      </w:r>
      <w:r w:rsidR="00C522C3" w:rsidRPr="00C522C3">
        <w:rPr>
          <w:rFonts w:ascii="TimesNewRomanPS-BoldMT" w:eastAsia="Calibri" w:hAnsi="TimesNewRomanPS-BoldMT" w:cs="TimesNewRomanPS-BoldMT"/>
          <w:bCs/>
          <w:sz w:val="28"/>
          <w:szCs w:val="28"/>
        </w:rPr>
        <w:t>-культурной и психологической адаптации несовершеннолетних</w:t>
      </w:r>
      <w:r w:rsidR="00C522C3">
        <w:rPr>
          <w:rFonts w:ascii="TimesNewRomanPS-BoldMT" w:eastAsia="Calibri" w:hAnsi="TimesNewRomanPS-BoldMT" w:cs="TimesNewRomanPS-BoldMT"/>
          <w:bCs/>
          <w:sz w:val="28"/>
          <w:szCs w:val="28"/>
        </w:rPr>
        <w:t xml:space="preserve"> </w:t>
      </w:r>
      <w:r w:rsidR="00C522C3" w:rsidRPr="00C522C3">
        <w:rPr>
          <w:rFonts w:ascii="TimesNewRomanPS-BoldMT" w:eastAsia="Calibri" w:hAnsi="TimesNewRomanPS-BoldMT" w:cs="TimesNewRomanPS-BoldMT"/>
          <w:bCs/>
          <w:sz w:val="28"/>
          <w:szCs w:val="28"/>
        </w:rPr>
        <w:t>иностранных граждан</w:t>
      </w:r>
      <w:r w:rsidR="0076681C">
        <w:rPr>
          <w:rFonts w:ascii="TimesNewRomanPS-BoldMT" w:eastAsia="Calibri" w:hAnsi="TimesNewRomanPS-BoldMT" w:cs="TimesNewRomanPS-BoldMT"/>
          <w:bCs/>
          <w:sz w:val="28"/>
          <w:szCs w:val="28"/>
        </w:rPr>
        <w:t>,</w:t>
      </w:r>
      <w:r w:rsidR="00C522C3" w:rsidRPr="00C522C3">
        <w:rPr>
          <w:rFonts w:ascii="TimesNewRomanPS-BoldMT" w:eastAsia="Calibri" w:hAnsi="TimesNewRomanPS-BoldMT" w:cs="TimesNewRomanPS-BoldMT"/>
          <w:bCs/>
          <w:sz w:val="28"/>
          <w:szCs w:val="28"/>
        </w:rPr>
        <w:t xml:space="preserve"> обучающихся по образовательным программам</w:t>
      </w:r>
      <w:r w:rsidR="00C522C3">
        <w:rPr>
          <w:rFonts w:ascii="TimesNewRomanPS-BoldMT" w:eastAsia="Calibri" w:hAnsi="TimesNewRomanPS-BoldMT" w:cs="TimesNewRomanPS-BoldMT"/>
          <w:bCs/>
          <w:sz w:val="28"/>
          <w:szCs w:val="28"/>
        </w:rPr>
        <w:t xml:space="preserve">  </w:t>
      </w:r>
      <w:r w:rsidR="00C522C3" w:rsidRPr="00C522C3">
        <w:rPr>
          <w:rFonts w:ascii="TimesNewRomanPS-BoldMT" w:eastAsia="Calibri" w:hAnsi="TimesNewRomanPS-BoldMT" w:cs="TimesNewRomanPS-BoldMT"/>
          <w:bCs/>
          <w:sz w:val="28"/>
          <w:szCs w:val="28"/>
        </w:rPr>
        <w:t>дошкольного, начального общего, основного общего, среднего общего</w:t>
      </w:r>
      <w:r w:rsidR="00C522C3">
        <w:rPr>
          <w:rFonts w:ascii="TimesNewRomanPS-BoldMT" w:eastAsia="Calibri" w:hAnsi="TimesNewRomanPS-BoldMT" w:cs="TimesNewRomanPS-BoldMT"/>
          <w:bCs/>
          <w:sz w:val="28"/>
          <w:szCs w:val="28"/>
        </w:rPr>
        <w:t xml:space="preserve"> </w:t>
      </w:r>
      <w:r w:rsidR="00C522C3" w:rsidRPr="00C522C3">
        <w:rPr>
          <w:rFonts w:ascii="TimesNewRomanPS-BoldMT" w:eastAsia="Calibri" w:hAnsi="TimesNewRomanPS-BoldMT" w:cs="TimesNewRomanPS-BoldMT"/>
          <w:bCs/>
          <w:sz w:val="28"/>
          <w:szCs w:val="28"/>
        </w:rPr>
        <w:t xml:space="preserve">образования, среднего профессионального </w:t>
      </w:r>
      <w:r w:rsidR="00C522C3" w:rsidRPr="00C522C3">
        <w:rPr>
          <w:rFonts w:ascii="TimesNewRomanPS-BoldMT" w:eastAsia="Calibri" w:hAnsi="TimesNewRomanPS-BoldMT" w:cs="TimesNewRomanPS-BoldMT"/>
          <w:bCs/>
          <w:sz w:val="28"/>
          <w:szCs w:val="28"/>
        </w:rPr>
        <w:lastRenderedPageBreak/>
        <w:t>образования в Республике</w:t>
      </w:r>
      <w:r w:rsidR="00C522C3">
        <w:rPr>
          <w:rFonts w:ascii="TimesNewRomanPS-BoldMT" w:eastAsia="Calibri" w:hAnsi="TimesNewRomanPS-BoldMT" w:cs="TimesNewRomanPS-BoldMT"/>
          <w:bCs/>
          <w:sz w:val="28"/>
          <w:szCs w:val="28"/>
        </w:rPr>
        <w:t xml:space="preserve"> </w:t>
      </w:r>
      <w:r w:rsidR="00C522C3" w:rsidRPr="00C522C3">
        <w:rPr>
          <w:rFonts w:ascii="TimesNewRomanPS-BoldMT" w:eastAsia="Calibri" w:hAnsi="TimesNewRomanPS-BoldMT" w:cs="TimesNewRomanPS-BoldMT"/>
          <w:bCs/>
          <w:sz w:val="28"/>
          <w:szCs w:val="28"/>
        </w:rPr>
        <w:t xml:space="preserve">Саха (Якутия) на период до 2030 </w:t>
      </w:r>
      <w:r w:rsidR="00C522C3" w:rsidRPr="005B2091">
        <w:rPr>
          <w:rFonts w:ascii="TimesNewRomanPS-BoldMT" w:eastAsia="Calibri" w:hAnsi="TimesNewRomanPS-BoldMT" w:cs="TimesNewRomanPS-BoldMT"/>
          <w:bCs/>
          <w:sz w:val="28"/>
          <w:szCs w:val="28"/>
        </w:rPr>
        <w:t>года</w:t>
      </w:r>
      <w:r w:rsidR="005B2091">
        <w:rPr>
          <w:rFonts w:ascii="TimesNewRomanPS-BoldMT" w:eastAsia="Calibri" w:hAnsi="TimesNewRomanPS-BoldMT" w:cs="TimesNewRomanPS-BoldMT"/>
          <w:bCs/>
          <w:sz w:val="28"/>
          <w:szCs w:val="28"/>
        </w:rPr>
        <w:t>»</w:t>
      </w:r>
      <w:r w:rsidR="00833BCD" w:rsidRPr="005B2091">
        <w:rPr>
          <w:sz w:val="28"/>
          <w:szCs w:val="28"/>
        </w:rPr>
        <w:t>,</w:t>
      </w:r>
      <w:r w:rsidR="005B2091">
        <w:rPr>
          <w:sz w:val="28"/>
          <w:szCs w:val="28"/>
        </w:rPr>
        <w:t xml:space="preserve">                 </w:t>
      </w:r>
      <w:r w:rsidR="00833BCD" w:rsidRPr="005B2091">
        <w:rPr>
          <w:sz w:val="28"/>
          <w:szCs w:val="28"/>
        </w:rPr>
        <w:t xml:space="preserve"> </w:t>
      </w:r>
      <w:r w:rsidR="00563A92" w:rsidRPr="005B2091">
        <w:rPr>
          <w:sz w:val="28"/>
          <w:szCs w:val="28"/>
        </w:rPr>
        <w:t>п о с</w:t>
      </w:r>
      <w:r w:rsidR="00563A92" w:rsidRPr="00A92477">
        <w:rPr>
          <w:sz w:val="28"/>
          <w:szCs w:val="28"/>
        </w:rPr>
        <w:t xml:space="preserve"> т а н о в л я ю:</w:t>
      </w:r>
    </w:p>
    <w:p w:rsidR="009A51C3" w:rsidRDefault="00C522C3" w:rsidP="00C522C3">
      <w:pPr>
        <w:pStyle w:val="a5"/>
        <w:widowControl/>
        <w:numPr>
          <w:ilvl w:val="0"/>
          <w:numId w:val="22"/>
        </w:numPr>
        <w:autoSpaceDE/>
        <w:autoSpaceDN/>
        <w:adjustRightInd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комплекс мер </w:t>
      </w:r>
      <w:r w:rsidRPr="00C522C3">
        <w:rPr>
          <w:sz w:val="28"/>
          <w:szCs w:val="28"/>
        </w:rPr>
        <w:t>по языковой, социально-культурной и психологической адаптации несовершеннолетних иностранных граждан, подлежащих обучению по образовательным программам общего образования</w:t>
      </w:r>
      <w:r w:rsidR="00FB0845">
        <w:rPr>
          <w:sz w:val="28"/>
          <w:szCs w:val="28"/>
        </w:rPr>
        <w:t xml:space="preserve"> </w:t>
      </w:r>
      <w:r w:rsidR="00165678">
        <w:rPr>
          <w:sz w:val="28"/>
          <w:szCs w:val="28"/>
        </w:rPr>
        <w:t xml:space="preserve">на территории муниципального района «Ленский   район» </w:t>
      </w:r>
      <w:r w:rsidR="0076681C">
        <w:rPr>
          <w:sz w:val="28"/>
          <w:szCs w:val="28"/>
        </w:rPr>
        <w:t xml:space="preserve">Республики Саха (Якутия) </w:t>
      </w:r>
      <w:r w:rsidR="00FB0845">
        <w:rPr>
          <w:sz w:val="28"/>
          <w:szCs w:val="28"/>
        </w:rPr>
        <w:t>согласно приложению к данному постановлению</w:t>
      </w:r>
      <w:r>
        <w:rPr>
          <w:sz w:val="28"/>
          <w:szCs w:val="28"/>
        </w:rPr>
        <w:t xml:space="preserve">. </w:t>
      </w:r>
    </w:p>
    <w:p w:rsidR="003A0017" w:rsidRPr="0098547F" w:rsidRDefault="003A0017" w:rsidP="000D1F57">
      <w:pPr>
        <w:pStyle w:val="a5"/>
        <w:widowControl/>
        <w:numPr>
          <w:ilvl w:val="0"/>
          <w:numId w:val="25"/>
        </w:numPr>
        <w:autoSpaceDE/>
        <w:autoSpaceDN/>
        <w:adjustRightInd/>
        <w:spacing w:line="360" w:lineRule="auto"/>
        <w:ind w:left="0" w:firstLine="567"/>
        <w:jc w:val="both"/>
        <w:rPr>
          <w:sz w:val="28"/>
          <w:szCs w:val="28"/>
        </w:rPr>
      </w:pPr>
      <w:r w:rsidRPr="0098547F">
        <w:rPr>
          <w:sz w:val="28"/>
          <w:szCs w:val="28"/>
        </w:rPr>
        <w:t xml:space="preserve">Руководителям образовательных организаций муниципального района «Ленский район», реализующих образовательную программу </w:t>
      </w:r>
      <w:r w:rsidR="000D1F57" w:rsidRPr="000D1F57">
        <w:rPr>
          <w:sz w:val="28"/>
          <w:szCs w:val="28"/>
        </w:rPr>
        <w:t>дошкольного, начального общего, основного общего и среднего общего образования, среднег</w:t>
      </w:r>
      <w:r w:rsidR="000D1F57">
        <w:rPr>
          <w:sz w:val="28"/>
          <w:szCs w:val="28"/>
        </w:rPr>
        <w:t>о профессионального образования</w:t>
      </w:r>
      <w:r w:rsidRPr="0098547F">
        <w:rPr>
          <w:sz w:val="28"/>
          <w:szCs w:val="28"/>
        </w:rPr>
        <w:t>:</w:t>
      </w:r>
    </w:p>
    <w:p w:rsidR="00C522C3" w:rsidRDefault="00C522C3" w:rsidP="00C522C3">
      <w:pPr>
        <w:pStyle w:val="a5"/>
        <w:widowControl/>
        <w:numPr>
          <w:ilvl w:val="1"/>
          <w:numId w:val="25"/>
        </w:numPr>
        <w:autoSpaceDE/>
        <w:autoSpaceDN/>
        <w:adjustRightInd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A456D">
        <w:rPr>
          <w:sz w:val="28"/>
          <w:szCs w:val="28"/>
        </w:rPr>
        <w:t>азместить на сайте учреждения</w:t>
      </w:r>
      <w:r>
        <w:rPr>
          <w:sz w:val="28"/>
          <w:szCs w:val="28"/>
        </w:rPr>
        <w:t xml:space="preserve"> </w:t>
      </w:r>
      <w:r w:rsidR="00CB1F31">
        <w:rPr>
          <w:sz w:val="28"/>
          <w:szCs w:val="28"/>
        </w:rPr>
        <w:t>данное постановление;</w:t>
      </w:r>
    </w:p>
    <w:p w:rsidR="003A0017" w:rsidRPr="00DA456D" w:rsidRDefault="0095754C" w:rsidP="00C522C3">
      <w:pPr>
        <w:pStyle w:val="a5"/>
        <w:widowControl/>
        <w:numPr>
          <w:ilvl w:val="1"/>
          <w:numId w:val="25"/>
        </w:numPr>
        <w:autoSpaceDE/>
        <w:autoSpaceDN/>
        <w:adjustRightInd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A0017" w:rsidRPr="00DA456D">
        <w:rPr>
          <w:sz w:val="28"/>
          <w:szCs w:val="28"/>
        </w:rPr>
        <w:t xml:space="preserve">знакомить с настоящим постановлением родителей (законных представителей) </w:t>
      </w:r>
      <w:r w:rsidR="00C522C3">
        <w:rPr>
          <w:sz w:val="28"/>
          <w:szCs w:val="28"/>
        </w:rPr>
        <w:t xml:space="preserve">иностранных граждан, </w:t>
      </w:r>
      <w:r w:rsidR="00C522C3" w:rsidRPr="00C522C3">
        <w:rPr>
          <w:sz w:val="28"/>
          <w:szCs w:val="28"/>
        </w:rPr>
        <w:t xml:space="preserve">подлежащих обучению по образовательным программам </w:t>
      </w:r>
      <w:r w:rsidR="000D1F57" w:rsidRPr="000D1F57">
        <w:rPr>
          <w:sz w:val="28"/>
          <w:szCs w:val="28"/>
        </w:rPr>
        <w:t>дошкольного, начального общего, основного общего и среднего общего образования, среднег</w:t>
      </w:r>
      <w:r w:rsidR="000D1F57">
        <w:rPr>
          <w:sz w:val="28"/>
          <w:szCs w:val="28"/>
        </w:rPr>
        <w:t>о профессионального образования</w:t>
      </w:r>
      <w:r w:rsidR="00CB1F31">
        <w:rPr>
          <w:sz w:val="28"/>
          <w:szCs w:val="28"/>
        </w:rPr>
        <w:t>;</w:t>
      </w:r>
      <w:r w:rsidR="003A0017" w:rsidRPr="00DA456D">
        <w:rPr>
          <w:sz w:val="28"/>
          <w:szCs w:val="28"/>
        </w:rPr>
        <w:t xml:space="preserve"> </w:t>
      </w:r>
    </w:p>
    <w:p w:rsidR="00100027" w:rsidRPr="0098547F" w:rsidRDefault="00100027" w:rsidP="000F7931">
      <w:pPr>
        <w:pStyle w:val="a5"/>
        <w:widowControl/>
        <w:numPr>
          <w:ilvl w:val="0"/>
          <w:numId w:val="25"/>
        </w:numPr>
        <w:autoSpaceDE/>
        <w:autoSpaceDN/>
        <w:adjustRightInd/>
        <w:spacing w:line="360" w:lineRule="auto"/>
        <w:ind w:left="0" w:firstLine="567"/>
        <w:jc w:val="both"/>
        <w:rPr>
          <w:sz w:val="28"/>
          <w:szCs w:val="28"/>
        </w:rPr>
      </w:pPr>
      <w:r w:rsidRPr="0098547F">
        <w:rPr>
          <w:sz w:val="28"/>
          <w:szCs w:val="28"/>
        </w:rPr>
        <w:t xml:space="preserve">Главному специалисту управления </w:t>
      </w:r>
      <w:r w:rsidRPr="00D4729F">
        <w:rPr>
          <w:sz w:val="28"/>
          <w:szCs w:val="28"/>
        </w:rPr>
        <w:t>делами (</w:t>
      </w:r>
      <w:r w:rsidR="00D4729F" w:rsidRPr="00D4729F">
        <w:rPr>
          <w:sz w:val="28"/>
          <w:szCs w:val="28"/>
        </w:rPr>
        <w:t>Павлова О.Д</w:t>
      </w:r>
      <w:r w:rsidRPr="00D4729F">
        <w:rPr>
          <w:sz w:val="28"/>
          <w:szCs w:val="28"/>
        </w:rPr>
        <w:t>.)</w:t>
      </w:r>
      <w:r w:rsidRPr="0098547F"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муниципального района «Ленский район» Республики Саха (Якутия). </w:t>
      </w:r>
    </w:p>
    <w:p w:rsidR="00563A92" w:rsidRPr="00824E1C" w:rsidRDefault="0071734F" w:rsidP="00A92477">
      <w:pPr>
        <w:pStyle w:val="a5"/>
        <w:widowControl/>
        <w:numPr>
          <w:ilvl w:val="0"/>
          <w:numId w:val="25"/>
        </w:numPr>
        <w:autoSpaceDE/>
        <w:autoSpaceDN/>
        <w:adjustRightInd/>
        <w:spacing w:line="360" w:lineRule="auto"/>
        <w:ind w:left="0" w:firstLine="567"/>
        <w:jc w:val="both"/>
        <w:rPr>
          <w:sz w:val="28"/>
          <w:szCs w:val="28"/>
        </w:rPr>
      </w:pPr>
      <w:r w:rsidRPr="00DA456D">
        <w:rPr>
          <w:sz w:val="28"/>
          <w:szCs w:val="28"/>
        </w:rPr>
        <w:t xml:space="preserve">Контроль исполнения </w:t>
      </w:r>
      <w:r w:rsidR="006A13CF">
        <w:rPr>
          <w:sz w:val="28"/>
          <w:szCs w:val="28"/>
        </w:rPr>
        <w:t xml:space="preserve">данного </w:t>
      </w:r>
      <w:r w:rsidRPr="00DA456D">
        <w:rPr>
          <w:sz w:val="28"/>
          <w:szCs w:val="28"/>
        </w:rPr>
        <w:t xml:space="preserve">постановления возложить на  заместителя главы по социальным вопросам  </w:t>
      </w:r>
      <w:proofErr w:type="spellStart"/>
      <w:r w:rsidRPr="00DA456D">
        <w:rPr>
          <w:sz w:val="28"/>
          <w:szCs w:val="28"/>
        </w:rPr>
        <w:t>Барбашову</w:t>
      </w:r>
      <w:proofErr w:type="spellEnd"/>
      <w:r w:rsidRPr="00DA456D">
        <w:rPr>
          <w:sz w:val="28"/>
          <w:szCs w:val="28"/>
        </w:rPr>
        <w:t xml:space="preserve"> А.С.   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7"/>
        <w:gridCol w:w="5104"/>
      </w:tblGrid>
      <w:tr w:rsidR="00824E1C" w:rsidRPr="00122E29" w:rsidTr="00E90571">
        <w:trPr>
          <w:trHeight w:val="471"/>
        </w:trPr>
        <w:tc>
          <w:tcPr>
            <w:tcW w:w="4677" w:type="dxa"/>
          </w:tcPr>
          <w:p w:rsidR="00824E1C" w:rsidRDefault="00824E1C" w:rsidP="00F613D3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28"/>
                <w:szCs w:val="28"/>
              </w:rPr>
            </w:pPr>
          </w:p>
          <w:p w:rsidR="00824E1C" w:rsidRPr="00122E29" w:rsidRDefault="00C522C3" w:rsidP="00F613D3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</w:t>
            </w:r>
            <w:r w:rsidR="00824E1C">
              <w:rPr>
                <w:b/>
                <w:sz w:val="28"/>
                <w:szCs w:val="28"/>
              </w:rPr>
              <w:t xml:space="preserve">  </w:t>
            </w:r>
            <w:r w:rsidR="00655A78">
              <w:rPr>
                <w:b/>
                <w:sz w:val="28"/>
                <w:szCs w:val="28"/>
              </w:rPr>
              <w:t xml:space="preserve">                              п/п</w:t>
            </w:r>
          </w:p>
        </w:tc>
        <w:tc>
          <w:tcPr>
            <w:tcW w:w="5104" w:type="dxa"/>
          </w:tcPr>
          <w:p w:rsidR="00824E1C" w:rsidRDefault="00824E1C" w:rsidP="00F613D3">
            <w:pPr>
              <w:keepNext/>
              <w:widowControl/>
              <w:autoSpaceDE/>
              <w:autoSpaceDN/>
              <w:adjustRightInd/>
              <w:spacing w:line="360" w:lineRule="auto"/>
              <w:outlineLvl w:val="1"/>
              <w:rPr>
                <w:b/>
                <w:sz w:val="28"/>
                <w:szCs w:val="28"/>
              </w:rPr>
            </w:pPr>
          </w:p>
          <w:p w:rsidR="00824E1C" w:rsidRPr="00122E29" w:rsidRDefault="00824E1C" w:rsidP="00C522C3">
            <w:pPr>
              <w:keepNext/>
              <w:widowControl/>
              <w:autoSpaceDE/>
              <w:autoSpaceDN/>
              <w:adjustRightInd/>
              <w:spacing w:line="360" w:lineRule="auto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</w:t>
            </w:r>
            <w:r w:rsidR="0002584A">
              <w:rPr>
                <w:b/>
                <w:sz w:val="28"/>
                <w:szCs w:val="28"/>
              </w:rPr>
              <w:t xml:space="preserve">   </w:t>
            </w:r>
            <w:r w:rsidR="00C522C3">
              <w:rPr>
                <w:b/>
                <w:sz w:val="28"/>
                <w:szCs w:val="28"/>
              </w:rPr>
              <w:t xml:space="preserve">   </w:t>
            </w:r>
            <w:r w:rsidR="0002584A">
              <w:rPr>
                <w:b/>
                <w:sz w:val="28"/>
                <w:szCs w:val="28"/>
              </w:rPr>
              <w:t xml:space="preserve"> </w:t>
            </w:r>
            <w:r w:rsidR="00C522C3">
              <w:rPr>
                <w:b/>
                <w:sz w:val="28"/>
                <w:szCs w:val="28"/>
              </w:rPr>
              <w:t>А.В. Черепанов</w:t>
            </w:r>
          </w:p>
        </w:tc>
      </w:tr>
    </w:tbl>
    <w:p w:rsidR="006C2728" w:rsidRDefault="006C2728" w:rsidP="006C2728"/>
    <w:p w:rsidR="00542415" w:rsidRDefault="00542415" w:rsidP="006C2728"/>
    <w:p w:rsidR="00542415" w:rsidRDefault="00542415" w:rsidP="006C2728"/>
    <w:p w:rsidR="00542415" w:rsidRDefault="00542415" w:rsidP="006C2728"/>
    <w:p w:rsidR="00165678" w:rsidRDefault="00165678" w:rsidP="00950929"/>
    <w:p w:rsidR="00165678" w:rsidRDefault="00165678" w:rsidP="00950929"/>
    <w:p w:rsidR="00165678" w:rsidRDefault="00165678" w:rsidP="00950929"/>
    <w:p w:rsidR="00165678" w:rsidRDefault="00165678" w:rsidP="00950929"/>
    <w:p w:rsidR="00165678" w:rsidRDefault="00165678" w:rsidP="00950929"/>
    <w:p w:rsidR="00165678" w:rsidRDefault="00165678" w:rsidP="00950929"/>
    <w:p w:rsidR="00165678" w:rsidRDefault="00165678" w:rsidP="00950929"/>
    <w:p w:rsidR="00165678" w:rsidRDefault="00165678" w:rsidP="00950929"/>
    <w:p w:rsidR="00165678" w:rsidRDefault="00165678" w:rsidP="00950929">
      <w:pPr>
        <w:sectPr w:rsidR="00165678" w:rsidSect="009A2BDA">
          <w:pgSz w:w="11906" w:h="16838"/>
          <w:pgMar w:top="1134" w:right="849" w:bottom="709" w:left="1701" w:header="709" w:footer="709" w:gutter="0"/>
          <w:cols w:space="708"/>
          <w:docGrid w:linePitch="360"/>
        </w:sectPr>
      </w:pPr>
    </w:p>
    <w:p w:rsidR="00165678" w:rsidRPr="00CF2DFF" w:rsidRDefault="00165678" w:rsidP="00165678">
      <w:pPr>
        <w:tabs>
          <w:tab w:val="left" w:pos="11057"/>
          <w:tab w:val="left" w:pos="11340"/>
        </w:tabs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          </w:t>
      </w:r>
      <w:r w:rsidRPr="00CF2DFF">
        <w:rPr>
          <w:color w:val="000000"/>
          <w:sz w:val="28"/>
          <w:szCs w:val="28"/>
        </w:rPr>
        <w:t>Приложение</w:t>
      </w:r>
    </w:p>
    <w:p w:rsidR="00165678" w:rsidRPr="00CF2DFF" w:rsidRDefault="00165678" w:rsidP="00165678">
      <w:pPr>
        <w:tabs>
          <w:tab w:val="left" w:pos="11057"/>
          <w:tab w:val="left" w:pos="11340"/>
        </w:tabs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Pr="00CF2DFF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постановлению</w:t>
      </w:r>
      <w:r w:rsidRPr="00CF2DFF">
        <w:rPr>
          <w:color w:val="000000"/>
          <w:sz w:val="28"/>
          <w:szCs w:val="28"/>
        </w:rPr>
        <w:t xml:space="preserve">  главы </w:t>
      </w:r>
    </w:p>
    <w:p w:rsidR="00165678" w:rsidRPr="00CF2DFF" w:rsidRDefault="00165678" w:rsidP="00165678">
      <w:pPr>
        <w:tabs>
          <w:tab w:val="left" w:pos="11057"/>
          <w:tab w:val="left" w:pos="11340"/>
        </w:tabs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  <w:r w:rsidR="00F07DEF">
        <w:rPr>
          <w:color w:val="000000"/>
          <w:sz w:val="28"/>
          <w:szCs w:val="28"/>
        </w:rPr>
        <w:t xml:space="preserve">                            </w:t>
      </w:r>
      <w:r w:rsidR="00655A78">
        <w:rPr>
          <w:color w:val="000000"/>
          <w:sz w:val="28"/>
          <w:szCs w:val="28"/>
        </w:rPr>
        <w:t>от «08</w:t>
      </w:r>
      <w:r w:rsidRPr="00CF2DFF">
        <w:rPr>
          <w:color w:val="000000"/>
          <w:sz w:val="28"/>
          <w:szCs w:val="28"/>
        </w:rPr>
        <w:t xml:space="preserve">» </w:t>
      </w:r>
      <w:r w:rsidR="00655A78">
        <w:rPr>
          <w:color w:val="000000"/>
          <w:sz w:val="28"/>
          <w:szCs w:val="28"/>
        </w:rPr>
        <w:t xml:space="preserve">октября </w:t>
      </w:r>
      <w:r w:rsidRPr="00CF2DFF">
        <w:rPr>
          <w:color w:val="000000"/>
          <w:sz w:val="28"/>
          <w:szCs w:val="28"/>
        </w:rPr>
        <w:t>2026 г.</w:t>
      </w:r>
    </w:p>
    <w:p w:rsidR="00165678" w:rsidRDefault="00165678" w:rsidP="00165678">
      <w:pPr>
        <w:tabs>
          <w:tab w:val="left" w:pos="11057"/>
          <w:tab w:val="left" w:pos="11340"/>
        </w:tabs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CF2DFF">
        <w:rPr>
          <w:color w:val="000000"/>
          <w:sz w:val="28"/>
          <w:szCs w:val="28"/>
        </w:rPr>
        <w:t>№</w:t>
      </w:r>
      <w:r w:rsidR="00655A78">
        <w:rPr>
          <w:color w:val="000000"/>
          <w:sz w:val="28"/>
          <w:szCs w:val="28"/>
        </w:rPr>
        <w:t xml:space="preserve"> </w:t>
      </w:r>
      <w:r w:rsidR="00655A78" w:rsidRPr="00655A78">
        <w:rPr>
          <w:color w:val="000000"/>
          <w:sz w:val="28"/>
          <w:szCs w:val="28"/>
        </w:rPr>
        <w:t>01-03-647/6</w:t>
      </w:r>
    </w:p>
    <w:p w:rsidR="00165678" w:rsidRPr="00CF2DFF" w:rsidRDefault="00165678" w:rsidP="00165678">
      <w:pPr>
        <w:tabs>
          <w:tab w:val="left" w:pos="11057"/>
          <w:tab w:val="left" w:pos="11340"/>
        </w:tabs>
        <w:spacing w:line="276" w:lineRule="auto"/>
        <w:ind w:firstLine="709"/>
        <w:jc w:val="center"/>
        <w:rPr>
          <w:color w:val="000000"/>
          <w:sz w:val="28"/>
          <w:szCs w:val="28"/>
        </w:rPr>
      </w:pPr>
    </w:p>
    <w:p w:rsidR="00165678" w:rsidRDefault="00F07DEF" w:rsidP="00165678">
      <w:pPr>
        <w:jc w:val="center"/>
      </w:pPr>
      <w:r>
        <w:rPr>
          <w:b/>
          <w:sz w:val="28"/>
          <w:szCs w:val="28"/>
        </w:rPr>
        <w:t>К</w:t>
      </w:r>
      <w:r w:rsidR="00165678" w:rsidRPr="00165678">
        <w:rPr>
          <w:b/>
          <w:sz w:val="28"/>
          <w:szCs w:val="28"/>
        </w:rPr>
        <w:t>ом</w:t>
      </w:r>
      <w:r w:rsidR="00165678">
        <w:rPr>
          <w:b/>
          <w:sz w:val="28"/>
          <w:szCs w:val="28"/>
        </w:rPr>
        <w:t xml:space="preserve">плекс мер по языковой, социально-культурной и психологической адаптации несовершеннолетних иностранных граждан, подлежащих обучению по образовательным программам общего </w:t>
      </w:r>
      <w:r w:rsidR="00431ED3">
        <w:rPr>
          <w:b/>
          <w:sz w:val="28"/>
          <w:szCs w:val="28"/>
        </w:rPr>
        <w:t xml:space="preserve">и среднего профессионального </w:t>
      </w:r>
      <w:r w:rsidR="00165678">
        <w:rPr>
          <w:b/>
          <w:sz w:val="28"/>
          <w:szCs w:val="28"/>
        </w:rPr>
        <w:t>образования на территории муниципального района «Ленский район»</w:t>
      </w:r>
      <w:r w:rsidR="00431ED3">
        <w:rPr>
          <w:b/>
          <w:sz w:val="28"/>
          <w:szCs w:val="28"/>
        </w:rPr>
        <w:t xml:space="preserve"> Республики Саха (Якутия)</w:t>
      </w:r>
    </w:p>
    <w:tbl>
      <w:tblPr>
        <w:tblStyle w:val="a6"/>
        <w:tblW w:w="15884" w:type="dxa"/>
        <w:tblLayout w:type="fixed"/>
        <w:tblLook w:val="04A0" w:firstRow="1" w:lastRow="0" w:firstColumn="1" w:lastColumn="0" w:noHBand="0" w:noVBand="1"/>
      </w:tblPr>
      <w:tblGrid>
        <w:gridCol w:w="675"/>
        <w:gridCol w:w="4584"/>
        <w:gridCol w:w="1839"/>
        <w:gridCol w:w="2508"/>
        <w:gridCol w:w="3969"/>
        <w:gridCol w:w="2309"/>
      </w:tblGrid>
      <w:tr w:rsidR="00CD7231" w:rsidRPr="00FA1FD5" w:rsidTr="00CD7231">
        <w:trPr>
          <w:tblHeader/>
        </w:trPr>
        <w:tc>
          <w:tcPr>
            <w:tcW w:w="675" w:type="dxa"/>
            <w:vAlign w:val="center"/>
          </w:tcPr>
          <w:p w:rsidR="00CD7231" w:rsidRPr="00FA1FD5" w:rsidRDefault="00CD7231" w:rsidP="009422D4">
            <w:pPr>
              <w:pStyle w:val="TableParagraph"/>
              <w:ind w:left="0"/>
              <w:jc w:val="center"/>
              <w:rPr>
                <w:sz w:val="24"/>
              </w:rPr>
            </w:pPr>
            <w:r w:rsidRPr="00FA1FD5">
              <w:rPr>
                <w:sz w:val="24"/>
              </w:rPr>
              <w:t>№</w:t>
            </w:r>
            <w:r w:rsidRPr="00FA1FD5">
              <w:rPr>
                <w:spacing w:val="-1"/>
                <w:sz w:val="24"/>
              </w:rPr>
              <w:t xml:space="preserve"> </w:t>
            </w:r>
            <w:r w:rsidRPr="00FA1FD5">
              <w:rPr>
                <w:spacing w:val="-5"/>
                <w:sz w:val="24"/>
              </w:rPr>
              <w:t>п/п</w:t>
            </w:r>
          </w:p>
        </w:tc>
        <w:tc>
          <w:tcPr>
            <w:tcW w:w="4584" w:type="dxa"/>
            <w:vAlign w:val="center"/>
          </w:tcPr>
          <w:p w:rsidR="00CD7231" w:rsidRPr="00FA1FD5" w:rsidRDefault="00CD7231" w:rsidP="009422D4">
            <w:pPr>
              <w:pStyle w:val="TableParagraph"/>
              <w:ind w:left="0"/>
              <w:jc w:val="center"/>
              <w:rPr>
                <w:sz w:val="24"/>
              </w:rPr>
            </w:pPr>
            <w:r w:rsidRPr="00FA1FD5">
              <w:rPr>
                <w:sz w:val="24"/>
              </w:rPr>
              <w:t>Наименование</w:t>
            </w:r>
            <w:r w:rsidRPr="00FA1FD5">
              <w:rPr>
                <w:spacing w:val="-7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839" w:type="dxa"/>
            <w:vAlign w:val="center"/>
          </w:tcPr>
          <w:p w:rsidR="00CD7231" w:rsidRPr="00FA1FD5" w:rsidRDefault="00CD7231" w:rsidP="009422D4">
            <w:pPr>
              <w:pStyle w:val="TableParagraph"/>
              <w:ind w:left="0"/>
              <w:jc w:val="center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>Срок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pacing w:val="-4"/>
                <w:sz w:val="24"/>
              </w:rPr>
              <w:t>ре</w:t>
            </w:r>
            <w:r w:rsidRPr="00FA1FD5">
              <w:rPr>
                <w:spacing w:val="-2"/>
                <w:sz w:val="24"/>
              </w:rPr>
              <w:t>ализации</w:t>
            </w:r>
          </w:p>
        </w:tc>
        <w:tc>
          <w:tcPr>
            <w:tcW w:w="2508" w:type="dxa"/>
            <w:vAlign w:val="center"/>
          </w:tcPr>
          <w:p w:rsidR="00CD7231" w:rsidRPr="00FA1FD5" w:rsidRDefault="00CD7231" w:rsidP="009422D4">
            <w:pPr>
              <w:pStyle w:val="TableParagraph"/>
              <w:ind w:left="0"/>
              <w:jc w:val="center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>Вид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4"/>
                <w:sz w:val="24"/>
              </w:rPr>
              <w:t>доку</w:t>
            </w:r>
            <w:r w:rsidRPr="00FA1FD5">
              <w:rPr>
                <w:sz w:val="24"/>
              </w:rPr>
              <w:t>мента/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отчёт</w:t>
            </w:r>
            <w:r w:rsidRPr="00FA1FD5">
              <w:rPr>
                <w:spacing w:val="-2"/>
                <w:sz w:val="24"/>
              </w:rPr>
              <w:t>ности</w:t>
            </w:r>
          </w:p>
        </w:tc>
        <w:tc>
          <w:tcPr>
            <w:tcW w:w="3969" w:type="dxa"/>
            <w:vAlign w:val="center"/>
          </w:tcPr>
          <w:p w:rsidR="00CD7231" w:rsidRPr="00FA1FD5" w:rsidRDefault="00CD7231" w:rsidP="009422D4">
            <w:pPr>
              <w:pStyle w:val="TableParagraph"/>
              <w:ind w:left="0"/>
              <w:jc w:val="center"/>
              <w:rPr>
                <w:sz w:val="24"/>
              </w:rPr>
            </w:pPr>
            <w:r w:rsidRPr="00FA1FD5">
              <w:rPr>
                <w:sz w:val="24"/>
              </w:rPr>
              <w:t>Содержание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309" w:type="dxa"/>
            <w:vAlign w:val="center"/>
          </w:tcPr>
          <w:p w:rsidR="00CD7231" w:rsidRPr="00FA1FD5" w:rsidRDefault="00CD7231" w:rsidP="009422D4">
            <w:pPr>
              <w:pStyle w:val="TableParagraph"/>
              <w:ind w:left="0"/>
              <w:jc w:val="center"/>
              <w:rPr>
                <w:sz w:val="24"/>
              </w:rPr>
            </w:pPr>
            <w:r w:rsidRPr="00FA1FD5">
              <w:rPr>
                <w:sz w:val="24"/>
              </w:rPr>
              <w:t>Ответственные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исполнители</w:t>
            </w:r>
          </w:p>
        </w:tc>
      </w:tr>
      <w:tr w:rsidR="00CD7231" w:rsidRPr="00FA1FD5" w:rsidTr="00CD7231">
        <w:tc>
          <w:tcPr>
            <w:tcW w:w="15884" w:type="dxa"/>
            <w:gridSpan w:val="6"/>
            <w:vAlign w:val="center"/>
          </w:tcPr>
          <w:p w:rsidR="00CD7231" w:rsidRPr="00FA1FD5" w:rsidRDefault="00CD7231" w:rsidP="009422D4">
            <w:pPr>
              <w:pStyle w:val="TableParagraph"/>
              <w:ind w:left="0"/>
              <w:jc w:val="center"/>
              <w:rPr>
                <w:sz w:val="24"/>
              </w:rPr>
            </w:pPr>
            <w:r w:rsidRPr="00FA1FD5">
              <w:rPr>
                <w:sz w:val="24"/>
              </w:rPr>
              <w:t>Раздел</w:t>
            </w:r>
            <w:r w:rsidRPr="00FA1FD5">
              <w:rPr>
                <w:spacing w:val="-1"/>
                <w:sz w:val="24"/>
              </w:rPr>
              <w:t xml:space="preserve"> </w:t>
            </w:r>
            <w:r w:rsidRPr="00FA1FD5">
              <w:rPr>
                <w:sz w:val="24"/>
              </w:rPr>
              <w:t>I.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Организационное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информационное</w:t>
            </w:r>
            <w:r w:rsidRPr="00FA1FD5">
              <w:rPr>
                <w:spacing w:val="-7"/>
                <w:sz w:val="24"/>
              </w:rPr>
              <w:t xml:space="preserve"> </w:t>
            </w:r>
            <w:r w:rsidRPr="00FA1FD5">
              <w:rPr>
                <w:sz w:val="24"/>
              </w:rPr>
              <w:t>обеспечение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процессов</w:t>
            </w:r>
            <w:r w:rsidRPr="00FA1FD5">
              <w:rPr>
                <w:spacing w:val="-2"/>
                <w:sz w:val="24"/>
              </w:rPr>
              <w:t xml:space="preserve"> </w:t>
            </w:r>
            <w:r w:rsidRPr="00FA1FD5">
              <w:rPr>
                <w:sz w:val="24"/>
              </w:rPr>
              <w:t>языковой,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социально-культурной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психологической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адаптации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несовершеннолетних иностранных граждан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>1.1.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spacing w:line="253" w:lineRule="exact"/>
              <w:rPr>
                <w:sz w:val="24"/>
              </w:rPr>
            </w:pPr>
            <w:r w:rsidRPr="00FA1FD5">
              <w:rPr>
                <w:sz w:val="24"/>
              </w:rPr>
              <w:t>Разработка</w:t>
            </w:r>
            <w:r w:rsidRPr="00FA1FD5">
              <w:rPr>
                <w:spacing w:val="-2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2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утверждение локальных актов общеобразовательных организаций МР «Ленский район» </w:t>
            </w:r>
            <w:r w:rsidRPr="00FA1FD5">
              <w:rPr>
                <w:sz w:val="24"/>
              </w:rPr>
              <w:t>комплекса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мер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по адаптации несовершеннолетних иностранных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граждан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z w:val="24"/>
              </w:rPr>
              <w:t>на</w:t>
            </w:r>
            <w:r w:rsidRPr="00FA1FD5">
              <w:rPr>
                <w:spacing w:val="-7"/>
                <w:sz w:val="24"/>
              </w:rPr>
              <w:t xml:space="preserve"> </w:t>
            </w:r>
            <w:r w:rsidRPr="00FA1FD5">
              <w:rPr>
                <w:sz w:val="24"/>
              </w:rPr>
              <w:t>период до 2030 года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spacing w:before="2" w:line="223" w:lineRule="auto"/>
              <w:ind w:right="224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Сентябрь- октябрь </w:t>
            </w:r>
            <w:r w:rsidRPr="00FA1FD5">
              <w:rPr>
                <w:sz w:val="24"/>
              </w:rPr>
              <w:t>2026 г.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spacing w:before="2" w:line="223" w:lineRule="auto"/>
              <w:ind w:left="39" w:right="63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 xml:space="preserve">Утверждённый </w:t>
            </w:r>
            <w:r w:rsidRPr="00FA1FD5">
              <w:rPr>
                <w:sz w:val="24"/>
              </w:rPr>
              <w:t>комплекс мер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tabs>
                <w:tab w:val="left" w:pos="2757"/>
              </w:tabs>
              <w:spacing w:before="2" w:line="223" w:lineRule="auto"/>
              <w:ind w:left="37" w:right="10"/>
              <w:jc w:val="both"/>
              <w:rPr>
                <w:sz w:val="24"/>
              </w:rPr>
            </w:pPr>
            <w:r w:rsidRPr="00FA1FD5">
              <w:rPr>
                <w:sz w:val="24"/>
              </w:rPr>
              <w:t xml:space="preserve">Содержит комплекс мер по социализации и психологической адаптации несовершеннолетних </w:t>
            </w:r>
            <w:r w:rsidRPr="00FA1FD5">
              <w:rPr>
                <w:spacing w:val="-2"/>
                <w:sz w:val="24"/>
              </w:rPr>
              <w:t xml:space="preserve">иностранных граждан, </w:t>
            </w:r>
            <w:r w:rsidRPr="00FA1FD5">
              <w:rPr>
                <w:sz w:val="24"/>
              </w:rPr>
              <w:t xml:space="preserve">подлежащих обучению по образовательным программам дошкольного, начального общего, основного общего и среднего общего образования, в </w:t>
            </w:r>
            <w:r w:rsidRPr="00FA1FD5">
              <w:rPr>
                <w:spacing w:val="-2"/>
                <w:sz w:val="24"/>
              </w:rPr>
              <w:t xml:space="preserve">общеобразовательных организациях МР «Ленский район» </w:t>
            </w:r>
            <w:r w:rsidRPr="00FA1FD5">
              <w:rPr>
                <w:sz w:val="24"/>
              </w:rPr>
              <w:t>на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период до</w:t>
            </w:r>
            <w:r w:rsidRPr="00FA1FD5">
              <w:rPr>
                <w:spacing w:val="-1"/>
                <w:sz w:val="24"/>
              </w:rPr>
              <w:t xml:space="preserve"> </w:t>
            </w:r>
            <w:r w:rsidRPr="00FA1FD5">
              <w:rPr>
                <w:sz w:val="24"/>
              </w:rPr>
              <w:t>2030</w:t>
            </w:r>
            <w:r w:rsidRPr="00FA1FD5">
              <w:rPr>
                <w:spacing w:val="1"/>
                <w:sz w:val="24"/>
              </w:rPr>
              <w:t xml:space="preserve"> </w:t>
            </w:r>
            <w:r w:rsidRPr="00FA1FD5">
              <w:rPr>
                <w:spacing w:val="-4"/>
                <w:sz w:val="24"/>
              </w:rPr>
              <w:t>года</w:t>
            </w:r>
          </w:p>
        </w:tc>
        <w:tc>
          <w:tcPr>
            <w:tcW w:w="2309" w:type="dxa"/>
          </w:tcPr>
          <w:p w:rsidR="00CD7231" w:rsidRPr="00FA1FD5" w:rsidRDefault="00431ED3" w:rsidP="009422D4">
            <w:pPr>
              <w:pStyle w:val="TableParagraph"/>
              <w:spacing w:before="2" w:line="223" w:lineRule="auto"/>
              <w:ind w:left="40" w:right="269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 w:rsidR="00CD7231" w:rsidRPr="00FA1FD5">
              <w:rPr>
                <w:spacing w:val="-2"/>
                <w:sz w:val="24"/>
              </w:rPr>
              <w:t>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>1.2.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spacing w:line="252" w:lineRule="exact"/>
              <w:rPr>
                <w:sz w:val="24"/>
              </w:rPr>
            </w:pPr>
            <w:r w:rsidRPr="00FA1FD5">
              <w:rPr>
                <w:sz w:val="24"/>
              </w:rPr>
              <w:t>Размещение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локальных актов на сайтах общеобразовательных организаций </w:t>
            </w:r>
            <w:r w:rsidRPr="00FA1FD5">
              <w:rPr>
                <w:sz w:val="24"/>
              </w:rPr>
              <w:t>в сети Интернет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spacing w:before="4" w:line="220" w:lineRule="auto"/>
              <w:ind w:right="224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октябрь </w:t>
            </w:r>
            <w:r w:rsidRPr="00FA1FD5">
              <w:rPr>
                <w:sz w:val="24"/>
              </w:rPr>
              <w:t>2026 г.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spacing w:line="223" w:lineRule="auto"/>
              <w:ind w:left="39" w:right="63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локальные акты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spacing w:line="252" w:lineRule="exact"/>
              <w:ind w:left="37"/>
              <w:rPr>
                <w:sz w:val="24"/>
              </w:rPr>
            </w:pPr>
            <w:r w:rsidRPr="00FA1FD5">
              <w:rPr>
                <w:sz w:val="24"/>
              </w:rPr>
              <w:t>Размещение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локальных актов на сайтах общеобразовательных организаций </w:t>
            </w:r>
            <w:r w:rsidRPr="00FA1FD5">
              <w:rPr>
                <w:sz w:val="24"/>
              </w:rPr>
              <w:t>в сети Интернет</w:t>
            </w:r>
          </w:p>
        </w:tc>
        <w:tc>
          <w:tcPr>
            <w:tcW w:w="2309" w:type="dxa"/>
          </w:tcPr>
          <w:p w:rsidR="00CD7231" w:rsidRPr="00FA1FD5" w:rsidRDefault="00431ED3" w:rsidP="009422D4">
            <w:pPr>
              <w:pStyle w:val="TableParagraph"/>
              <w:spacing w:line="263" w:lineRule="exact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 w:rsidR="00CD7231" w:rsidRPr="00FA1FD5">
              <w:rPr>
                <w:spacing w:val="-2"/>
                <w:sz w:val="24"/>
              </w:rPr>
              <w:t>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 w:rsidRPr="00FA1FD5">
              <w:rPr>
                <w:spacing w:val="-4"/>
                <w:sz w:val="24"/>
              </w:rPr>
              <w:t>1.3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tabs>
                <w:tab w:val="left" w:pos="1677"/>
                <w:tab w:val="left" w:pos="2591"/>
                <w:tab w:val="left" w:pos="3523"/>
              </w:tabs>
              <w:spacing w:before="2" w:line="223" w:lineRule="auto"/>
              <w:ind w:right="7"/>
              <w:jc w:val="both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Участие в работе межведомственной </w:t>
            </w:r>
            <w:r w:rsidRPr="00FA1FD5">
              <w:rPr>
                <w:sz w:val="24"/>
              </w:rPr>
              <w:t xml:space="preserve">рабочей группы при Минобрнауки РС(Я) по вопросам языковой, </w:t>
            </w:r>
            <w:r w:rsidRPr="00FA1FD5">
              <w:rPr>
                <w:spacing w:val="-2"/>
                <w:sz w:val="24"/>
              </w:rPr>
              <w:t xml:space="preserve">социально-культурной </w:t>
            </w:r>
            <w:r w:rsidRPr="00FA1FD5">
              <w:rPr>
                <w:spacing w:val="-10"/>
                <w:sz w:val="24"/>
              </w:rPr>
              <w:t xml:space="preserve">и </w:t>
            </w:r>
            <w:r w:rsidRPr="00FA1FD5">
              <w:rPr>
                <w:spacing w:val="-2"/>
                <w:sz w:val="24"/>
              </w:rPr>
              <w:t>психологической</w:t>
            </w:r>
            <w:r w:rsidRPr="00FA1FD5">
              <w:rPr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адаптации </w:t>
            </w:r>
            <w:r w:rsidRPr="00FA1FD5">
              <w:rPr>
                <w:sz w:val="24"/>
              </w:rPr>
              <w:t>несовершеннолетних</w:t>
            </w:r>
            <w:r w:rsidRPr="00FA1FD5">
              <w:rPr>
                <w:spacing w:val="-14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иностранных </w:t>
            </w:r>
            <w:r w:rsidRPr="00FA1FD5">
              <w:rPr>
                <w:spacing w:val="-2"/>
                <w:sz w:val="24"/>
              </w:rPr>
              <w:t>граждан»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spacing w:before="2" w:line="223" w:lineRule="auto"/>
              <w:ind w:right="224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II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квартал </w:t>
            </w:r>
            <w:r w:rsidRPr="00FA1FD5">
              <w:rPr>
                <w:sz w:val="24"/>
              </w:rPr>
              <w:t>2026 г.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spacing w:before="2" w:line="223" w:lineRule="auto"/>
              <w:ind w:left="39" w:right="131"/>
              <w:rPr>
                <w:sz w:val="24"/>
              </w:rPr>
            </w:pPr>
            <w:r w:rsidRPr="00FA1FD5">
              <w:rPr>
                <w:sz w:val="24"/>
              </w:rPr>
              <w:t>Приказ,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Положение о </w:t>
            </w:r>
            <w:r w:rsidRPr="00FA1FD5">
              <w:rPr>
                <w:spacing w:val="-2"/>
                <w:sz w:val="24"/>
              </w:rPr>
              <w:t>рабочей группе, персональный состав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spacing w:line="247" w:lineRule="exact"/>
              <w:ind w:left="37"/>
              <w:jc w:val="both"/>
              <w:rPr>
                <w:sz w:val="24"/>
              </w:rPr>
            </w:pPr>
            <w:r w:rsidRPr="00FA1FD5">
              <w:rPr>
                <w:sz w:val="24"/>
              </w:rPr>
              <w:t xml:space="preserve">Участие в совещаниях </w:t>
            </w:r>
            <w:r w:rsidRPr="00FA1FD5">
              <w:rPr>
                <w:spacing w:val="-2"/>
                <w:sz w:val="24"/>
              </w:rPr>
              <w:t xml:space="preserve">межведомственной </w:t>
            </w:r>
            <w:r w:rsidRPr="00FA1FD5">
              <w:rPr>
                <w:sz w:val="24"/>
              </w:rPr>
              <w:t>рабочей группы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 w:rsidRPr="00FA1FD5">
              <w:rPr>
                <w:sz w:val="24"/>
              </w:rPr>
              <w:t xml:space="preserve">МКУ РУО 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 w:rsidRPr="00FA1FD5">
              <w:rPr>
                <w:spacing w:val="-4"/>
                <w:sz w:val="24"/>
              </w:rPr>
              <w:t>1.4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tabs>
                <w:tab w:val="left" w:pos="1677"/>
                <w:tab w:val="left" w:pos="2591"/>
                <w:tab w:val="left" w:pos="3523"/>
              </w:tabs>
              <w:spacing w:before="2" w:line="223" w:lineRule="auto"/>
              <w:ind w:right="7"/>
              <w:jc w:val="both"/>
              <w:rPr>
                <w:spacing w:val="-2"/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Организация работы пунктов проведения тестирования </w:t>
            </w:r>
            <w:r w:rsidRPr="00FA1FD5">
              <w:rPr>
                <w:sz w:val="24"/>
              </w:rPr>
              <w:t>несовершеннолетних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иностранных граждан на знание русского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lastRenderedPageBreak/>
              <w:t>языка,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достаточное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z w:val="24"/>
              </w:rPr>
              <w:t>для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освоения образовательных программ при приеме на обучение по программам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общего</w:t>
            </w:r>
            <w:r w:rsidRPr="00FA1FD5">
              <w:rPr>
                <w:sz w:val="24"/>
              </w:rPr>
              <w:t xml:space="preserve"> образования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spacing w:before="2" w:line="223" w:lineRule="auto"/>
              <w:ind w:right="224"/>
              <w:rPr>
                <w:spacing w:val="-2"/>
                <w:sz w:val="24"/>
              </w:rPr>
            </w:pPr>
            <w:r w:rsidRPr="00FA1FD5">
              <w:rPr>
                <w:spacing w:val="-2"/>
                <w:sz w:val="24"/>
              </w:rPr>
              <w:lastRenderedPageBreak/>
              <w:t>постоянно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spacing w:before="2" w:line="223" w:lineRule="auto"/>
              <w:ind w:left="39" w:right="131"/>
              <w:rPr>
                <w:spacing w:val="-2"/>
                <w:sz w:val="24"/>
              </w:rPr>
            </w:pPr>
            <w:r w:rsidRPr="00FA1FD5">
              <w:rPr>
                <w:spacing w:val="-2"/>
                <w:sz w:val="24"/>
              </w:rPr>
              <w:t>Перечень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тестирующих организаций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в </w:t>
            </w:r>
            <w:r w:rsidRPr="00FA1FD5">
              <w:rPr>
                <w:spacing w:val="-2"/>
                <w:sz w:val="24"/>
              </w:rPr>
              <w:lastRenderedPageBreak/>
              <w:t>Республике</w:t>
            </w:r>
            <w:r w:rsidRPr="00FA1FD5">
              <w:rPr>
                <w:sz w:val="24"/>
              </w:rPr>
              <w:t xml:space="preserve"> Саха</w:t>
            </w:r>
            <w:r w:rsidRPr="00FA1FD5">
              <w:rPr>
                <w:spacing w:val="-16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(Якутия)</w:t>
            </w:r>
          </w:p>
          <w:p w:rsidR="00CD7231" w:rsidRPr="00FA1FD5" w:rsidRDefault="00CD7231" w:rsidP="009422D4">
            <w:pPr>
              <w:pStyle w:val="TableParagraph"/>
              <w:spacing w:before="2" w:line="223" w:lineRule="auto"/>
              <w:ind w:left="39" w:right="131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Приказы, локальные акты 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tabs>
                <w:tab w:val="left" w:pos="1688"/>
                <w:tab w:val="left" w:pos="2603"/>
                <w:tab w:val="left" w:pos="3534"/>
              </w:tabs>
              <w:spacing w:before="2" w:line="223" w:lineRule="auto"/>
              <w:ind w:left="37" w:right="5"/>
              <w:jc w:val="both"/>
              <w:rPr>
                <w:spacing w:val="-2"/>
                <w:sz w:val="24"/>
              </w:rPr>
            </w:pPr>
            <w:r w:rsidRPr="00FA1FD5">
              <w:rPr>
                <w:spacing w:val="-2"/>
                <w:sz w:val="24"/>
              </w:rPr>
              <w:lastRenderedPageBreak/>
              <w:t xml:space="preserve">Организация работы пунктов проведения тестирования в МР «Ленский район»: СОШ №2 г. </w:t>
            </w:r>
            <w:r w:rsidRPr="00FA1FD5">
              <w:rPr>
                <w:spacing w:val="-2"/>
                <w:sz w:val="24"/>
              </w:rPr>
              <w:lastRenderedPageBreak/>
              <w:t>Ленска, СОШ п. Витим, СОШ п. Пеледуй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 w:rsidRPr="00FA1FD5">
              <w:rPr>
                <w:sz w:val="24"/>
              </w:rPr>
              <w:lastRenderedPageBreak/>
              <w:t xml:space="preserve">МКУ РУО, </w:t>
            </w:r>
            <w:r w:rsidRPr="00FA1FD5">
              <w:rPr>
                <w:spacing w:val="-2"/>
                <w:sz w:val="24"/>
              </w:rPr>
              <w:t xml:space="preserve">СОШ №2 г. Ленска, СОШ п. Витим, СОШ п. </w:t>
            </w:r>
            <w:r w:rsidRPr="00FA1FD5">
              <w:rPr>
                <w:spacing w:val="-2"/>
                <w:sz w:val="24"/>
              </w:rPr>
              <w:lastRenderedPageBreak/>
              <w:t>Пеледуй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1.5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rPr>
                <w:sz w:val="24"/>
              </w:rPr>
            </w:pPr>
            <w:r w:rsidRPr="00FA1FD5">
              <w:rPr>
                <w:sz w:val="24"/>
              </w:rPr>
              <w:t>Организация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z w:val="24"/>
              </w:rPr>
              <w:t>на территории</w:t>
            </w:r>
            <w:r w:rsidRPr="00FA1FD5">
              <w:rPr>
                <w:spacing w:val="-14"/>
                <w:sz w:val="24"/>
              </w:rPr>
              <w:t xml:space="preserve"> </w:t>
            </w:r>
            <w:r w:rsidRPr="00FA1FD5">
              <w:rPr>
                <w:sz w:val="24"/>
              </w:rPr>
              <w:t>МР «Ленский район» мероприятий по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языковой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социально-культурной адаптации для несовершеннолетних иностранных граждан, не прошедших обязательного тестирования на знание русского языка, достаточное для освоения программ начального общего, основного общего и среднего общего образования,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8"/>
                <w:sz w:val="24"/>
              </w:rPr>
              <w:t xml:space="preserve"> </w:t>
            </w:r>
            <w:r w:rsidRPr="00FA1FD5">
              <w:rPr>
                <w:sz w:val="24"/>
              </w:rPr>
              <w:t>интеграции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z w:val="24"/>
              </w:rPr>
              <w:t>в</w:t>
            </w:r>
            <w:r w:rsidRPr="00FA1FD5">
              <w:rPr>
                <w:spacing w:val="-7"/>
                <w:sz w:val="24"/>
              </w:rPr>
              <w:t xml:space="preserve"> </w:t>
            </w:r>
            <w:r w:rsidRPr="00FA1FD5">
              <w:rPr>
                <w:sz w:val="24"/>
              </w:rPr>
              <w:t>российское</w:t>
            </w:r>
            <w:r w:rsidRPr="00FA1FD5">
              <w:rPr>
                <w:spacing w:val="-7"/>
                <w:sz w:val="24"/>
              </w:rPr>
              <w:t xml:space="preserve"> </w:t>
            </w:r>
            <w:r w:rsidRPr="00FA1FD5">
              <w:rPr>
                <w:sz w:val="24"/>
              </w:rPr>
              <w:t>об</w:t>
            </w:r>
            <w:r w:rsidRPr="00FA1FD5">
              <w:rPr>
                <w:spacing w:val="-2"/>
                <w:sz w:val="24"/>
              </w:rPr>
              <w:t>щество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69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Декабрь 2026,</w:t>
            </w:r>
            <w:r w:rsidRPr="00FA1FD5">
              <w:rPr>
                <w:spacing w:val="-17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далее </w:t>
            </w:r>
            <w:r w:rsidRPr="00FA1FD5">
              <w:rPr>
                <w:sz w:val="24"/>
              </w:rPr>
              <w:t xml:space="preserve">– </w:t>
            </w:r>
            <w:r w:rsidRPr="00FA1FD5">
              <w:rPr>
                <w:spacing w:val="-2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197"/>
              <w:rPr>
                <w:sz w:val="24"/>
              </w:rPr>
            </w:pPr>
            <w:r w:rsidRPr="00FA1FD5">
              <w:rPr>
                <w:sz w:val="24"/>
              </w:rPr>
              <w:t>Планы мероприятий, отчеты, справки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58"/>
              <w:rPr>
                <w:sz w:val="24"/>
              </w:rPr>
            </w:pPr>
            <w:r w:rsidRPr="00FA1FD5">
              <w:rPr>
                <w:sz w:val="24"/>
              </w:rPr>
              <w:t xml:space="preserve">Создание в </w:t>
            </w:r>
            <w:r w:rsidRPr="00FA1FD5">
              <w:rPr>
                <w:spacing w:val="-2"/>
                <w:sz w:val="24"/>
              </w:rPr>
              <w:t>общеобразовательных организациях МР «Ленский район»</w:t>
            </w:r>
            <w:r w:rsidRPr="00FA1FD5">
              <w:rPr>
                <w:spacing w:val="-8"/>
                <w:sz w:val="24"/>
              </w:rPr>
              <w:t xml:space="preserve"> </w:t>
            </w:r>
            <w:r w:rsidRPr="00FA1FD5">
              <w:rPr>
                <w:sz w:val="24"/>
              </w:rPr>
              <w:t>центров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подготовки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z w:val="24"/>
              </w:rPr>
              <w:t>к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тестированию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на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знание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русского языка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 w:rsidRPr="00FA1FD5">
              <w:rPr>
                <w:sz w:val="24"/>
              </w:rPr>
              <w:t>МКУ РУО</w:t>
            </w:r>
            <w:r w:rsidR="00C911D9">
              <w:rPr>
                <w:sz w:val="24"/>
              </w:rPr>
              <w:t>,</w:t>
            </w:r>
            <w:r w:rsidRPr="00FA1FD5">
              <w:rPr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общеобразовательные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1.6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190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Вовлечение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несовершеннолетних </w:t>
            </w:r>
            <w:r w:rsidRPr="00FA1FD5">
              <w:rPr>
                <w:sz w:val="24"/>
              </w:rPr>
              <w:t>иностранных граждан в кружки, секции, мероприятия дополнительного образования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310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Декабрь </w:t>
            </w:r>
            <w:r w:rsidRPr="00FA1FD5">
              <w:rPr>
                <w:sz w:val="24"/>
              </w:rPr>
              <w:t>2026,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далее</w:t>
            </w:r>
            <w:r w:rsidRPr="00FA1FD5">
              <w:rPr>
                <w:spacing w:val="-2"/>
                <w:sz w:val="24"/>
              </w:rPr>
              <w:t xml:space="preserve"> </w:t>
            </w:r>
            <w:r w:rsidRPr="00FA1FD5">
              <w:rPr>
                <w:spacing w:val="-10"/>
                <w:sz w:val="24"/>
              </w:rPr>
              <w:t>–</w:t>
            </w:r>
            <w:r w:rsidRPr="00FA1FD5">
              <w:rPr>
                <w:spacing w:val="-2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48"/>
              <w:rPr>
                <w:sz w:val="24"/>
              </w:rPr>
            </w:pPr>
            <w:r w:rsidRPr="00FA1FD5">
              <w:rPr>
                <w:sz w:val="24"/>
              </w:rPr>
              <w:t xml:space="preserve">Информация о </w:t>
            </w:r>
            <w:r w:rsidRPr="00FA1FD5">
              <w:rPr>
                <w:spacing w:val="-2"/>
                <w:sz w:val="24"/>
              </w:rPr>
              <w:t>работе</w:t>
            </w:r>
            <w:r w:rsidRPr="00FA1FD5">
              <w:rPr>
                <w:spacing w:val="-16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на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сайте </w:t>
            </w:r>
            <w:r w:rsidRPr="00FA1FD5">
              <w:rPr>
                <w:sz w:val="24"/>
              </w:rPr>
              <w:t>образовательного учрежде</w:t>
            </w:r>
            <w:r w:rsidRPr="00FA1FD5">
              <w:rPr>
                <w:spacing w:val="-5"/>
                <w:sz w:val="24"/>
              </w:rPr>
              <w:t>ния, ДО «</w:t>
            </w:r>
            <w:proofErr w:type="spellStart"/>
            <w:r w:rsidRPr="00FA1FD5">
              <w:rPr>
                <w:spacing w:val="-5"/>
                <w:sz w:val="24"/>
              </w:rPr>
              <w:t>Сэргэ</w:t>
            </w:r>
            <w:proofErr w:type="spellEnd"/>
            <w:r w:rsidRPr="00FA1FD5">
              <w:rPr>
                <w:spacing w:val="-5"/>
                <w:sz w:val="24"/>
              </w:rPr>
              <w:t>»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200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Вовлечение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несовершеннолетних </w:t>
            </w:r>
            <w:r w:rsidRPr="00FA1FD5">
              <w:rPr>
                <w:sz w:val="24"/>
              </w:rPr>
              <w:t xml:space="preserve">иностранных граждан в кружки, секции, мероприятия </w:t>
            </w:r>
          </w:p>
        </w:tc>
        <w:tc>
          <w:tcPr>
            <w:tcW w:w="2309" w:type="dxa"/>
          </w:tcPr>
          <w:p w:rsidR="00CD7231" w:rsidRPr="00FA1FD5" w:rsidRDefault="00431ED3" w:rsidP="009422D4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 w:rsidR="00CD7231" w:rsidRPr="00FA1FD5">
              <w:rPr>
                <w:spacing w:val="-2"/>
                <w:sz w:val="24"/>
              </w:rPr>
              <w:t>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1.7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284"/>
              <w:rPr>
                <w:sz w:val="24"/>
              </w:rPr>
            </w:pPr>
            <w:r w:rsidRPr="00FA1FD5">
              <w:rPr>
                <w:sz w:val="24"/>
              </w:rPr>
              <w:t>Организация</w:t>
            </w:r>
            <w:r w:rsidRPr="00FA1FD5">
              <w:rPr>
                <w:spacing w:val="-14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вовлечение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несовершеннолетних иностранных граждан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детей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с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миграционной </w:t>
            </w:r>
            <w:r w:rsidRPr="00FA1FD5">
              <w:rPr>
                <w:spacing w:val="-2"/>
                <w:sz w:val="24"/>
              </w:rPr>
              <w:t xml:space="preserve">историей </w:t>
            </w:r>
            <w:r w:rsidRPr="00FA1FD5">
              <w:rPr>
                <w:sz w:val="24"/>
              </w:rPr>
              <w:t>в федеральные проекты Общероссийского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общественно-государственного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z w:val="24"/>
              </w:rPr>
              <w:t>движения</w:t>
            </w:r>
            <w:r w:rsidRPr="00FA1FD5">
              <w:rPr>
                <w:spacing w:val="-8"/>
                <w:sz w:val="24"/>
              </w:rPr>
              <w:t xml:space="preserve"> </w:t>
            </w:r>
            <w:r w:rsidRPr="00FA1FD5">
              <w:rPr>
                <w:sz w:val="24"/>
              </w:rPr>
              <w:t>детей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z w:val="24"/>
              </w:rPr>
              <w:t>и молодежи «Движение первых»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288"/>
              <w:rPr>
                <w:sz w:val="24"/>
              </w:rPr>
            </w:pPr>
            <w:r w:rsidRPr="00FA1FD5">
              <w:rPr>
                <w:sz w:val="24"/>
              </w:rPr>
              <w:t>I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квартал 2027 г., далее – </w:t>
            </w:r>
            <w:r w:rsidRPr="00FA1FD5">
              <w:rPr>
                <w:spacing w:val="-2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178"/>
              <w:jc w:val="both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Информация, направленная Минобрнауки РС(Я)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200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Вовлечение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несовершеннолетних </w:t>
            </w:r>
            <w:r w:rsidRPr="00FA1FD5">
              <w:rPr>
                <w:sz w:val="24"/>
              </w:rPr>
              <w:t>иностранных граждан в федеральные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проекты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Общероссийского общественно-государственного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движения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детей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молодежи «Движение первых»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 w:rsidRPr="00FA1FD5">
              <w:rPr>
                <w:sz w:val="24"/>
              </w:rPr>
              <w:t xml:space="preserve">МКУ РУО, </w:t>
            </w:r>
            <w:r w:rsidRPr="00FA1FD5">
              <w:rPr>
                <w:spacing w:val="-2"/>
                <w:sz w:val="24"/>
              </w:rPr>
              <w:t>образовательные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1.8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251"/>
              <w:rPr>
                <w:sz w:val="24"/>
              </w:rPr>
            </w:pPr>
            <w:r w:rsidRPr="00FA1FD5">
              <w:rPr>
                <w:sz w:val="24"/>
              </w:rPr>
              <w:t>Обеспечение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учета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находящихся на территории МР «Ленский район» несовершеннолетних иностранных граждан,</w:t>
            </w:r>
            <w:r w:rsidRPr="00FA1FD5">
              <w:rPr>
                <w:spacing w:val="-2"/>
                <w:sz w:val="24"/>
              </w:rPr>
              <w:t xml:space="preserve"> </w:t>
            </w:r>
            <w:r w:rsidRPr="00FA1FD5">
              <w:rPr>
                <w:sz w:val="24"/>
              </w:rPr>
              <w:t>подлежащих обучению по образовательным программам дошкольного, начального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общего,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основного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общего, среднего общего образования, среднего профессионального образования 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91"/>
              <w:rPr>
                <w:sz w:val="24"/>
              </w:rPr>
            </w:pPr>
            <w:r w:rsidRPr="00FA1FD5">
              <w:rPr>
                <w:sz w:val="24"/>
              </w:rPr>
              <w:t>еже</w:t>
            </w:r>
            <w:r w:rsidRPr="00FA1FD5">
              <w:rPr>
                <w:spacing w:val="-2"/>
                <w:sz w:val="24"/>
              </w:rPr>
              <w:t>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26"/>
              <w:rPr>
                <w:sz w:val="24"/>
              </w:rPr>
            </w:pPr>
            <w:r w:rsidRPr="00FA1FD5">
              <w:rPr>
                <w:sz w:val="24"/>
              </w:rPr>
              <w:t>Актуализированный реестр несовершеннолетних ино</w:t>
            </w:r>
            <w:r w:rsidRPr="00FA1FD5">
              <w:rPr>
                <w:spacing w:val="-2"/>
                <w:sz w:val="24"/>
              </w:rPr>
              <w:t>странных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граж</w:t>
            </w:r>
            <w:r w:rsidRPr="00FA1FD5">
              <w:rPr>
                <w:spacing w:val="-4"/>
                <w:sz w:val="24"/>
              </w:rPr>
              <w:t>дан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/>
              <w:rPr>
                <w:sz w:val="24"/>
              </w:rPr>
            </w:pPr>
            <w:r w:rsidRPr="00FA1FD5">
              <w:rPr>
                <w:sz w:val="24"/>
              </w:rPr>
              <w:t>Сверка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данных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между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УВМ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МВД по РС (Я) и МКУ РУО МР «Ленский район», образовательными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организациями для выявления несовершеннолетних иностранных граждан, не охваченных </w:t>
            </w:r>
            <w:r w:rsidRPr="00FA1FD5">
              <w:rPr>
                <w:spacing w:val="-2"/>
                <w:sz w:val="24"/>
              </w:rPr>
              <w:t>образованием.</w:t>
            </w:r>
          </w:p>
        </w:tc>
        <w:tc>
          <w:tcPr>
            <w:tcW w:w="2309" w:type="dxa"/>
          </w:tcPr>
          <w:p w:rsidR="00CD7231" w:rsidRPr="00FA1FD5" w:rsidRDefault="00CD7231" w:rsidP="00431ED3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 w:rsidRPr="00FA1FD5">
              <w:rPr>
                <w:sz w:val="24"/>
              </w:rPr>
              <w:t>Миграционный отдел УВМ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МВД по РС (Я) в Ленском районе, МКУ РУО МР «Ленский район», </w:t>
            </w:r>
            <w:r w:rsidRPr="00FA1FD5">
              <w:rPr>
                <w:spacing w:val="-2"/>
                <w:sz w:val="24"/>
              </w:rPr>
              <w:t>образовательные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1.9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1"/>
              <w:jc w:val="both"/>
              <w:rPr>
                <w:sz w:val="24"/>
              </w:rPr>
            </w:pPr>
            <w:r w:rsidRPr="00FA1FD5">
              <w:rPr>
                <w:sz w:val="24"/>
              </w:rPr>
              <w:t>Проведение</w:t>
            </w:r>
            <w:r w:rsidRPr="00FA1FD5">
              <w:rPr>
                <w:spacing w:val="-14"/>
                <w:sz w:val="24"/>
              </w:rPr>
              <w:t xml:space="preserve"> в </w:t>
            </w:r>
            <w:r w:rsidRPr="00FA1FD5">
              <w:rPr>
                <w:sz w:val="24"/>
              </w:rPr>
              <w:t>образовательных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организациях диагностики для определения уровня владения русским языком обучающихся несовершеннолетних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иностранных граждан,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z w:val="24"/>
              </w:rPr>
              <w:t>принятых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z w:val="24"/>
              </w:rPr>
              <w:t>на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z w:val="24"/>
              </w:rPr>
              <w:t>обучение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z w:val="24"/>
              </w:rPr>
              <w:t>по образовательным программам начального общего, основного общего и среднего общего образования до вступления Федерального закона от 28.12.2024 № 544-ФЗ «О внесении изменений в статья 67 и 78 Федерального закона «Об образовании</w:t>
            </w:r>
            <w:r w:rsidRPr="00FA1FD5">
              <w:rPr>
                <w:spacing w:val="-14"/>
                <w:sz w:val="24"/>
              </w:rPr>
              <w:t xml:space="preserve"> </w:t>
            </w:r>
            <w:r w:rsidRPr="00FA1FD5">
              <w:rPr>
                <w:sz w:val="24"/>
              </w:rPr>
              <w:t>в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Российской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Федерации», в порядке, установленном локальным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нормативным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актом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образовательной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91"/>
              <w:rPr>
                <w:sz w:val="24"/>
              </w:rPr>
            </w:pPr>
            <w:r w:rsidRPr="00FA1FD5">
              <w:rPr>
                <w:sz w:val="24"/>
              </w:rPr>
              <w:t>III квартал 2026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г.,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далее – еже</w:t>
            </w:r>
            <w:r w:rsidRPr="00FA1FD5">
              <w:rPr>
                <w:spacing w:val="-2"/>
                <w:sz w:val="24"/>
              </w:rPr>
              <w:t>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151"/>
              <w:rPr>
                <w:sz w:val="24"/>
              </w:rPr>
            </w:pPr>
            <w:r w:rsidRPr="00FA1FD5">
              <w:rPr>
                <w:sz w:val="24"/>
              </w:rPr>
              <w:t>Информаци</w:t>
            </w:r>
            <w:r w:rsidRPr="00FA1FD5">
              <w:rPr>
                <w:spacing w:val="-2"/>
                <w:sz w:val="24"/>
              </w:rPr>
              <w:t>онно-аналити</w:t>
            </w:r>
            <w:r w:rsidRPr="00FA1FD5">
              <w:rPr>
                <w:sz w:val="24"/>
              </w:rPr>
              <w:t xml:space="preserve">ческие отчет, </w:t>
            </w:r>
            <w:r w:rsidRPr="00FA1FD5">
              <w:rPr>
                <w:spacing w:val="-2"/>
                <w:sz w:val="24"/>
              </w:rPr>
              <w:t>направленные Минобрнауки РС(Я)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61"/>
              <w:rPr>
                <w:sz w:val="24"/>
              </w:rPr>
            </w:pPr>
            <w:r w:rsidRPr="00FA1FD5">
              <w:rPr>
                <w:sz w:val="24"/>
              </w:rPr>
              <w:t>Проведение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диагностики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в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образовательных организациях, в которых обучаются несовершеннолетние иностранные граждане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 w:rsidRPr="00FA1FD5">
              <w:rPr>
                <w:sz w:val="24"/>
              </w:rPr>
              <w:t xml:space="preserve">МКУ РУО, </w:t>
            </w:r>
            <w:r w:rsidRPr="00FA1FD5">
              <w:rPr>
                <w:spacing w:val="-2"/>
                <w:sz w:val="24"/>
              </w:rPr>
              <w:t>общеобразовательные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276"/>
              <w:rPr>
                <w:sz w:val="24"/>
              </w:rPr>
            </w:pPr>
            <w:r w:rsidRPr="00FA1FD5">
              <w:rPr>
                <w:sz w:val="24"/>
              </w:rPr>
              <w:t>Проведение профилактической работы с семьями иностранных граждан, нарушающими миграционное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законодательство,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законодательство в сфере образова</w:t>
            </w:r>
            <w:r w:rsidRPr="00FA1FD5">
              <w:rPr>
                <w:spacing w:val="-4"/>
                <w:sz w:val="24"/>
              </w:rPr>
              <w:t>ния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91"/>
              <w:rPr>
                <w:sz w:val="24"/>
              </w:rPr>
            </w:pPr>
            <w:r w:rsidRPr="00FA1FD5">
              <w:rPr>
                <w:sz w:val="24"/>
              </w:rPr>
              <w:t>II квартал 2026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г.,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далее – еже</w:t>
            </w:r>
            <w:r w:rsidRPr="00FA1FD5">
              <w:rPr>
                <w:spacing w:val="-2"/>
                <w:sz w:val="24"/>
              </w:rPr>
              <w:t>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151"/>
              <w:rPr>
                <w:sz w:val="24"/>
              </w:rPr>
            </w:pPr>
            <w:r w:rsidRPr="00FA1FD5">
              <w:rPr>
                <w:sz w:val="24"/>
              </w:rPr>
              <w:t>Информаци</w:t>
            </w:r>
            <w:r w:rsidRPr="00FA1FD5">
              <w:rPr>
                <w:spacing w:val="-2"/>
                <w:sz w:val="24"/>
              </w:rPr>
              <w:t>онно-аналити</w:t>
            </w:r>
            <w:r w:rsidRPr="00FA1FD5">
              <w:rPr>
                <w:sz w:val="24"/>
              </w:rPr>
              <w:t xml:space="preserve">ческие отчет, </w:t>
            </w:r>
            <w:r w:rsidRPr="00FA1FD5">
              <w:rPr>
                <w:spacing w:val="-2"/>
                <w:sz w:val="24"/>
              </w:rPr>
              <w:t>направленные Минобрнауки РС(Я)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296"/>
              <w:rPr>
                <w:sz w:val="24"/>
              </w:rPr>
            </w:pPr>
            <w:r w:rsidRPr="00FA1FD5">
              <w:rPr>
                <w:sz w:val="24"/>
              </w:rPr>
              <w:t>Профилактическая работа с семьями,</w:t>
            </w:r>
            <w:r w:rsidRPr="00FA1FD5">
              <w:rPr>
                <w:spacing w:val="-8"/>
                <w:sz w:val="24"/>
              </w:rPr>
              <w:t xml:space="preserve"> </w:t>
            </w:r>
            <w:r w:rsidRPr="00FA1FD5">
              <w:rPr>
                <w:sz w:val="24"/>
              </w:rPr>
              <w:t>нарушающими</w:t>
            </w:r>
            <w:r w:rsidRPr="00FA1FD5">
              <w:rPr>
                <w:spacing w:val="-8"/>
                <w:sz w:val="24"/>
              </w:rPr>
              <w:t xml:space="preserve"> </w:t>
            </w:r>
            <w:r w:rsidRPr="00FA1FD5">
              <w:rPr>
                <w:sz w:val="24"/>
              </w:rPr>
              <w:t>миграционное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законодательство,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законодательство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в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сфере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образования. </w:t>
            </w:r>
          </w:p>
        </w:tc>
        <w:tc>
          <w:tcPr>
            <w:tcW w:w="2309" w:type="dxa"/>
          </w:tcPr>
          <w:p w:rsidR="00CD7231" w:rsidRDefault="00CD7231" w:rsidP="009422D4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 w:rsidRPr="00FA1FD5">
              <w:rPr>
                <w:sz w:val="24"/>
              </w:rPr>
              <w:t>КДН</w:t>
            </w:r>
            <w:r>
              <w:rPr>
                <w:sz w:val="24"/>
              </w:rPr>
              <w:t xml:space="preserve"> и ЗП,</w:t>
            </w:r>
            <w:r w:rsidRPr="00FA1FD5">
              <w:rPr>
                <w:sz w:val="24"/>
              </w:rPr>
              <w:t xml:space="preserve"> </w:t>
            </w:r>
          </w:p>
          <w:p w:rsidR="00CD7231" w:rsidRPr="00FA1FD5" w:rsidRDefault="00CD7231" w:rsidP="00C911D9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 w:rsidRPr="00FA1FD5">
              <w:rPr>
                <w:sz w:val="24"/>
              </w:rPr>
              <w:t xml:space="preserve">МКУ РУО, </w:t>
            </w:r>
            <w:r w:rsidRPr="00FA1FD5">
              <w:rPr>
                <w:spacing w:val="-2"/>
                <w:sz w:val="24"/>
              </w:rPr>
              <w:t>образовательные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45"/>
              <w:rPr>
                <w:sz w:val="24"/>
              </w:rPr>
            </w:pPr>
            <w:r w:rsidRPr="00FA1FD5">
              <w:rPr>
                <w:sz w:val="24"/>
              </w:rPr>
              <w:t>Информирование семей несовершеннолетних иностранных граждан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о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возможностях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получения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образования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поддержки</w:t>
            </w:r>
            <w:r w:rsidRPr="00FA1FD5">
              <w:rPr>
                <w:spacing w:val="-7"/>
                <w:sz w:val="24"/>
              </w:rPr>
              <w:t xml:space="preserve"> </w:t>
            </w:r>
            <w:r w:rsidRPr="00FA1FD5">
              <w:rPr>
                <w:sz w:val="24"/>
              </w:rPr>
              <w:t>через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официальные ресурсы.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69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Декабрь 2026,</w:t>
            </w:r>
            <w:r w:rsidRPr="00FA1FD5">
              <w:rPr>
                <w:spacing w:val="-17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далее </w:t>
            </w:r>
            <w:r w:rsidRPr="00FA1FD5">
              <w:rPr>
                <w:sz w:val="24"/>
              </w:rPr>
              <w:t xml:space="preserve">– </w:t>
            </w:r>
            <w:r w:rsidRPr="00FA1FD5">
              <w:rPr>
                <w:spacing w:val="-2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19"/>
              <w:rPr>
                <w:sz w:val="24"/>
              </w:rPr>
            </w:pPr>
            <w:r w:rsidRPr="00FA1FD5">
              <w:rPr>
                <w:sz w:val="24"/>
              </w:rPr>
              <w:t>Отчет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результатах работы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54"/>
              <w:rPr>
                <w:sz w:val="24"/>
              </w:rPr>
            </w:pPr>
            <w:r w:rsidRPr="00FA1FD5">
              <w:rPr>
                <w:sz w:val="24"/>
              </w:rPr>
              <w:t>Информирование семей несовершеннолетних иностранных граждан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о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возможностях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получения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образования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поддержки</w:t>
            </w:r>
            <w:r w:rsidRPr="00FA1FD5">
              <w:rPr>
                <w:spacing w:val="-7"/>
                <w:sz w:val="24"/>
              </w:rPr>
              <w:t xml:space="preserve"> </w:t>
            </w:r>
            <w:r w:rsidRPr="00FA1FD5">
              <w:rPr>
                <w:sz w:val="24"/>
              </w:rPr>
              <w:t>через</w:t>
            </w:r>
            <w:r w:rsidRPr="00FA1FD5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официальные ресурсы</w:t>
            </w:r>
            <w:r w:rsidRPr="00FA1FD5">
              <w:rPr>
                <w:sz w:val="24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CD7231" w:rsidRPr="00FA1FD5" w:rsidRDefault="00431ED3" w:rsidP="00431ED3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 w:rsidR="00CD7231" w:rsidRPr="00FA1FD5">
              <w:rPr>
                <w:spacing w:val="-2"/>
                <w:sz w:val="24"/>
              </w:rPr>
              <w:t>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242"/>
              <w:rPr>
                <w:sz w:val="24"/>
              </w:rPr>
            </w:pPr>
            <w:r w:rsidRPr="00FA1FD5">
              <w:rPr>
                <w:sz w:val="24"/>
              </w:rPr>
              <w:t>Проведение культурно- просветительской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работы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с</w:t>
            </w:r>
            <w:r w:rsidRPr="00FA1FD5">
              <w:rPr>
                <w:spacing w:val="-14"/>
                <w:sz w:val="24"/>
              </w:rPr>
              <w:t xml:space="preserve"> </w:t>
            </w:r>
            <w:r w:rsidRPr="00FA1FD5">
              <w:rPr>
                <w:sz w:val="24"/>
              </w:rPr>
              <w:t>родителями (законными представителями) несовершеннолетних иностранных граждан.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72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Декабрь 2026,</w:t>
            </w:r>
            <w:r w:rsidRPr="00FA1FD5">
              <w:rPr>
                <w:spacing w:val="-17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далее </w:t>
            </w:r>
            <w:r w:rsidRPr="00FA1FD5">
              <w:rPr>
                <w:sz w:val="24"/>
              </w:rPr>
              <w:t>– ежеквар</w:t>
            </w:r>
            <w:r w:rsidRPr="00FA1FD5">
              <w:rPr>
                <w:spacing w:val="-2"/>
                <w:sz w:val="24"/>
              </w:rPr>
              <w:t>тально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22"/>
            </w:pPr>
            <w:r w:rsidRPr="00FA1FD5">
              <w:rPr>
                <w:sz w:val="24"/>
              </w:rPr>
              <w:t>Информационно-аналитические материалы,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размещен</w:t>
            </w:r>
            <w:r w:rsidRPr="00FA1FD5">
              <w:rPr>
                <w:spacing w:val="-4"/>
                <w:sz w:val="24"/>
              </w:rPr>
              <w:t xml:space="preserve">ные </w:t>
            </w:r>
            <w:r w:rsidRPr="00FA1FD5">
              <w:rPr>
                <w:sz w:val="24"/>
              </w:rPr>
              <w:t>в информационно-телекоммуникационной сети «Интернет</w:t>
            </w:r>
            <w:r w:rsidRPr="00FA1FD5">
              <w:t>»</w:t>
            </w:r>
            <w:r w:rsidRPr="00FA1FD5">
              <w:rPr>
                <w:spacing w:val="-14"/>
              </w:rPr>
              <w:t xml:space="preserve"> </w:t>
            </w:r>
            <w:r w:rsidRPr="00FA1FD5">
              <w:t>образовательных</w:t>
            </w:r>
            <w:r w:rsidRPr="00FA1FD5">
              <w:rPr>
                <w:spacing w:val="-2"/>
              </w:rPr>
              <w:t xml:space="preserve"> </w:t>
            </w:r>
            <w:r w:rsidRPr="00FA1FD5">
              <w:rPr>
                <w:spacing w:val="-2"/>
              </w:rPr>
              <w:lastRenderedPageBreak/>
              <w:t>организаций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138"/>
              <w:jc w:val="both"/>
              <w:rPr>
                <w:sz w:val="24"/>
              </w:rPr>
            </w:pPr>
            <w:r w:rsidRPr="00FA1FD5">
              <w:rPr>
                <w:sz w:val="24"/>
              </w:rPr>
              <w:lastRenderedPageBreak/>
              <w:t>Проведение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культурно-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просветительской</w:t>
            </w:r>
            <w:r w:rsidRPr="00FA1FD5">
              <w:rPr>
                <w:spacing w:val="-2"/>
                <w:sz w:val="24"/>
              </w:rPr>
              <w:t xml:space="preserve"> </w:t>
            </w:r>
            <w:r w:rsidRPr="00FA1FD5">
              <w:rPr>
                <w:sz w:val="24"/>
              </w:rPr>
              <w:t>работы</w:t>
            </w:r>
            <w:r w:rsidRPr="00FA1FD5">
              <w:rPr>
                <w:spacing w:val="-2"/>
                <w:sz w:val="24"/>
              </w:rPr>
              <w:t xml:space="preserve"> </w:t>
            </w:r>
            <w:r w:rsidRPr="00FA1FD5">
              <w:rPr>
                <w:sz w:val="24"/>
              </w:rPr>
              <w:t>с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семьями,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находящимися в «зоне риска»</w:t>
            </w:r>
          </w:p>
        </w:tc>
        <w:tc>
          <w:tcPr>
            <w:tcW w:w="2309" w:type="dxa"/>
          </w:tcPr>
          <w:p w:rsidR="00CD7231" w:rsidRPr="00FA1FD5" w:rsidRDefault="00CD7231" w:rsidP="009422D4">
            <w:pPr>
              <w:pStyle w:val="TableParagraph"/>
              <w:spacing w:line="228" w:lineRule="auto"/>
              <w:ind w:left="40" w:right="5"/>
              <w:rPr>
                <w:spacing w:val="-2"/>
                <w:sz w:val="24"/>
              </w:rPr>
            </w:pPr>
            <w:r w:rsidRPr="00FA1FD5">
              <w:rPr>
                <w:sz w:val="24"/>
              </w:rPr>
              <w:t xml:space="preserve">МКУ </w:t>
            </w:r>
            <w:r w:rsidR="00D45B44">
              <w:rPr>
                <w:sz w:val="24"/>
              </w:rPr>
              <w:t>«</w:t>
            </w:r>
            <w:r w:rsidRPr="00FA1FD5">
              <w:rPr>
                <w:sz w:val="24"/>
              </w:rPr>
              <w:t>Р</w:t>
            </w:r>
            <w:r w:rsidR="00D45B44">
              <w:rPr>
                <w:sz w:val="24"/>
              </w:rPr>
              <w:t>айонное управление образования»</w:t>
            </w:r>
            <w:r w:rsidRPr="00FA1FD5">
              <w:rPr>
                <w:sz w:val="24"/>
              </w:rPr>
              <w:t xml:space="preserve">, </w:t>
            </w:r>
          </w:p>
          <w:p w:rsidR="00CD7231" w:rsidRPr="00FA1FD5" w:rsidRDefault="00D45B44" w:rsidP="00431ED3">
            <w:pPr>
              <w:pStyle w:val="TableParagraph"/>
              <w:spacing w:line="228" w:lineRule="auto"/>
              <w:ind w:left="40" w:right="5"/>
              <w:rPr>
                <w:sz w:val="24"/>
              </w:rPr>
            </w:pPr>
            <w:r w:rsidRPr="00D45B44">
              <w:rPr>
                <w:spacing w:val="-2"/>
                <w:sz w:val="24"/>
              </w:rPr>
              <w:t>МКУ</w:t>
            </w:r>
            <w:r>
              <w:rPr>
                <w:spacing w:val="-2"/>
                <w:sz w:val="24"/>
              </w:rPr>
              <w:t>К</w:t>
            </w:r>
            <w:r w:rsidRPr="00D45B4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D45B44">
              <w:rPr>
                <w:spacing w:val="-2"/>
                <w:sz w:val="24"/>
              </w:rPr>
              <w:t xml:space="preserve">Ленская </w:t>
            </w:r>
            <w:proofErr w:type="spellStart"/>
            <w:r w:rsidRPr="00D45B44">
              <w:rPr>
                <w:spacing w:val="-2"/>
                <w:sz w:val="24"/>
              </w:rPr>
              <w:t>межпоселенческая</w:t>
            </w:r>
            <w:proofErr w:type="spellEnd"/>
            <w:r w:rsidRPr="00D45B44">
              <w:rPr>
                <w:spacing w:val="-2"/>
                <w:sz w:val="24"/>
              </w:rPr>
              <w:t xml:space="preserve"> централизованная библиотечная система</w:t>
            </w:r>
            <w:r>
              <w:rPr>
                <w:spacing w:val="-2"/>
                <w:sz w:val="24"/>
              </w:rPr>
              <w:t>»,</w:t>
            </w:r>
            <w:r w:rsidR="00CD7231" w:rsidRPr="00FA1FD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МКУК «</w:t>
            </w:r>
            <w:r w:rsidRPr="00D45B44">
              <w:rPr>
                <w:spacing w:val="-2"/>
                <w:sz w:val="24"/>
              </w:rPr>
              <w:t>Ленский историко-</w:t>
            </w:r>
            <w:r w:rsidRPr="00D45B44">
              <w:rPr>
                <w:spacing w:val="-2"/>
                <w:sz w:val="24"/>
              </w:rPr>
              <w:lastRenderedPageBreak/>
              <w:t>краеведческий музей</w:t>
            </w:r>
            <w:r>
              <w:rPr>
                <w:spacing w:val="-2"/>
                <w:sz w:val="24"/>
              </w:rPr>
              <w:t>»</w:t>
            </w:r>
            <w:r w:rsidR="00CD7231" w:rsidRPr="00FA1FD5">
              <w:rPr>
                <w:spacing w:val="-2"/>
                <w:sz w:val="24"/>
              </w:rPr>
              <w:t xml:space="preserve">, </w:t>
            </w:r>
            <w:r>
              <w:t>МКУ «Ленское районное управление культуры»,</w:t>
            </w:r>
            <w:r w:rsidR="00431ED3">
              <w:rPr>
                <w:spacing w:val="-2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15884" w:type="dxa"/>
            <w:gridSpan w:val="6"/>
            <w:vAlign w:val="center"/>
          </w:tcPr>
          <w:p w:rsidR="00CD7231" w:rsidRPr="00FA1FD5" w:rsidRDefault="00CD7231" w:rsidP="009422D4">
            <w:pPr>
              <w:pStyle w:val="TableParagraph"/>
              <w:spacing w:line="228" w:lineRule="auto"/>
              <w:ind w:left="40" w:right="5"/>
              <w:jc w:val="center"/>
              <w:rPr>
                <w:sz w:val="24"/>
              </w:rPr>
            </w:pPr>
            <w:r w:rsidRPr="00FA1FD5">
              <w:rPr>
                <w:sz w:val="24"/>
              </w:rPr>
              <w:lastRenderedPageBreak/>
              <w:t>Раздел</w:t>
            </w:r>
            <w:r w:rsidRPr="00FA1FD5">
              <w:rPr>
                <w:spacing w:val="-2"/>
                <w:sz w:val="24"/>
              </w:rPr>
              <w:t xml:space="preserve"> </w:t>
            </w:r>
            <w:r w:rsidRPr="00FA1FD5">
              <w:rPr>
                <w:sz w:val="24"/>
              </w:rPr>
              <w:t>II.</w:t>
            </w:r>
            <w:r w:rsidRPr="00FA1FD5">
              <w:rPr>
                <w:spacing w:val="-2"/>
                <w:sz w:val="24"/>
              </w:rPr>
              <w:t xml:space="preserve"> </w:t>
            </w:r>
            <w:r w:rsidRPr="00FA1FD5">
              <w:rPr>
                <w:sz w:val="24"/>
              </w:rPr>
              <w:t>Научно-методическое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обеспечение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процессов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языковой,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социально-культурной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z w:val="24"/>
              </w:rPr>
              <w:t>психологической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адаптации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z w:val="24"/>
              </w:rPr>
              <w:t>несовершеннолетних иностранных граждан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2.1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8"/>
              <w:jc w:val="both"/>
              <w:rPr>
                <w:sz w:val="24"/>
              </w:rPr>
            </w:pPr>
            <w:r w:rsidRPr="00FA1FD5">
              <w:rPr>
                <w:sz w:val="24"/>
              </w:rPr>
              <w:t>Организация</w:t>
            </w:r>
            <w:r w:rsidRPr="00FA1FD5">
              <w:rPr>
                <w:spacing w:val="-1"/>
                <w:sz w:val="24"/>
              </w:rPr>
              <w:t xml:space="preserve"> </w:t>
            </w:r>
            <w:r w:rsidRPr="00FA1FD5">
              <w:rPr>
                <w:sz w:val="24"/>
              </w:rPr>
              <w:t>повышения квалификации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педагогов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по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z w:val="24"/>
              </w:rPr>
              <w:t>методике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«Русский язык как иностранный»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384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 xml:space="preserve">Декабрь </w:t>
            </w:r>
            <w:r w:rsidRPr="00FA1FD5">
              <w:rPr>
                <w:sz w:val="24"/>
              </w:rPr>
              <w:t>2026 г.,</w:t>
            </w:r>
          </w:p>
          <w:p w:rsidR="00CD7231" w:rsidRPr="00FA1FD5" w:rsidRDefault="00CD7231" w:rsidP="009422D4">
            <w:pPr>
              <w:pStyle w:val="TableParagraph"/>
              <w:ind w:right="15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далее </w:t>
            </w:r>
            <w:r w:rsidRPr="00FA1FD5">
              <w:rPr>
                <w:spacing w:val="-4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213"/>
              <w:rPr>
                <w:sz w:val="24"/>
              </w:rPr>
            </w:pPr>
            <w:r w:rsidRPr="00FA1FD5">
              <w:rPr>
                <w:sz w:val="24"/>
              </w:rPr>
              <w:t>заявки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82"/>
              <w:rPr>
                <w:sz w:val="24"/>
              </w:rPr>
            </w:pPr>
            <w:r w:rsidRPr="00FA1FD5">
              <w:rPr>
                <w:sz w:val="24"/>
              </w:rPr>
              <w:t>Организация и проведение повышения квалификации педагогов, принимающих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участие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в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обучении несовершеннолетних иностранных</w:t>
            </w:r>
            <w:r w:rsidRPr="00FA1FD5">
              <w:rPr>
                <w:spacing w:val="1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граждан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spacing w:line="228" w:lineRule="auto"/>
              <w:ind w:left="40" w:right="5"/>
              <w:rPr>
                <w:spacing w:val="-2"/>
                <w:sz w:val="24"/>
              </w:rPr>
            </w:pPr>
            <w:r w:rsidRPr="00FA1FD5">
              <w:rPr>
                <w:sz w:val="24"/>
              </w:rPr>
              <w:t xml:space="preserve">МКУ РУО МР, </w:t>
            </w:r>
            <w:r w:rsidRPr="00FA1FD5">
              <w:rPr>
                <w:spacing w:val="-2"/>
                <w:sz w:val="24"/>
              </w:rPr>
              <w:t>образовательные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2.2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tabs>
                <w:tab w:val="left" w:pos="2500"/>
              </w:tabs>
              <w:ind w:right="6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Организация</w:t>
            </w:r>
            <w:r w:rsidRPr="00FA1FD5">
              <w:rPr>
                <w:sz w:val="24"/>
              </w:rPr>
              <w:t xml:space="preserve"> повышения</w:t>
            </w:r>
            <w:r w:rsidRPr="00FA1FD5">
              <w:rPr>
                <w:spacing w:val="-2"/>
                <w:sz w:val="24"/>
              </w:rPr>
              <w:t xml:space="preserve"> к</w:t>
            </w:r>
            <w:r w:rsidRPr="00FA1FD5">
              <w:rPr>
                <w:sz w:val="24"/>
              </w:rPr>
              <w:t>валификации для педагогических работников</w:t>
            </w:r>
            <w:r w:rsidRPr="00FA1FD5">
              <w:rPr>
                <w:spacing w:val="77"/>
                <w:sz w:val="24"/>
              </w:rPr>
              <w:t xml:space="preserve"> </w:t>
            </w:r>
            <w:r w:rsidRPr="00FA1FD5">
              <w:rPr>
                <w:sz w:val="24"/>
              </w:rPr>
              <w:t>по</w:t>
            </w:r>
            <w:r w:rsidRPr="00FA1FD5">
              <w:rPr>
                <w:spacing w:val="77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направлению </w:t>
            </w:r>
            <w:r w:rsidRPr="00FA1FD5">
              <w:rPr>
                <w:sz w:val="24"/>
              </w:rPr>
              <w:t>«Организация</w:t>
            </w:r>
            <w:r w:rsidRPr="00FA1FD5">
              <w:rPr>
                <w:spacing w:val="40"/>
                <w:sz w:val="24"/>
              </w:rPr>
              <w:t xml:space="preserve"> </w:t>
            </w:r>
            <w:r w:rsidRPr="00FA1FD5">
              <w:rPr>
                <w:sz w:val="24"/>
              </w:rPr>
              <w:t>воспитательной</w:t>
            </w:r>
            <w:r w:rsidRPr="00FA1FD5">
              <w:rPr>
                <w:spacing w:val="40"/>
                <w:sz w:val="24"/>
              </w:rPr>
              <w:t xml:space="preserve"> </w:t>
            </w:r>
            <w:r w:rsidRPr="00FA1FD5">
              <w:rPr>
                <w:sz w:val="24"/>
              </w:rPr>
              <w:t>работы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с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несовершеннолетними</w:t>
            </w:r>
            <w:r w:rsidRPr="00FA1FD5">
              <w:rPr>
                <w:spacing w:val="-1"/>
                <w:sz w:val="24"/>
              </w:rPr>
              <w:t xml:space="preserve"> </w:t>
            </w:r>
            <w:r w:rsidRPr="00FA1FD5">
              <w:rPr>
                <w:sz w:val="24"/>
              </w:rPr>
              <w:t>ино</w:t>
            </w:r>
            <w:r w:rsidRPr="00FA1FD5">
              <w:rPr>
                <w:spacing w:val="-2"/>
                <w:sz w:val="24"/>
              </w:rPr>
              <w:t>странными</w:t>
            </w:r>
            <w:r w:rsidRPr="00FA1FD5">
              <w:rPr>
                <w:sz w:val="24"/>
              </w:rPr>
              <w:t xml:space="preserve"> гражданами, обучающимися в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z w:val="24"/>
              </w:rPr>
              <w:t>образовательных</w:t>
            </w:r>
            <w:r w:rsidRPr="00FA1FD5">
              <w:rPr>
                <w:spacing w:val="-1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организациях»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372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 xml:space="preserve">Октябрь </w:t>
            </w:r>
            <w:r w:rsidRPr="00FA1FD5">
              <w:rPr>
                <w:sz w:val="24"/>
              </w:rPr>
              <w:t>2026 г.,</w:t>
            </w:r>
          </w:p>
          <w:p w:rsidR="00CD7231" w:rsidRPr="00FA1FD5" w:rsidRDefault="00CD7231" w:rsidP="009422D4">
            <w:pPr>
              <w:pStyle w:val="TableParagraph"/>
              <w:ind w:right="15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далее </w:t>
            </w:r>
            <w:r w:rsidRPr="00FA1FD5">
              <w:rPr>
                <w:spacing w:val="-4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213"/>
              <w:rPr>
                <w:sz w:val="24"/>
              </w:rPr>
            </w:pPr>
            <w:r w:rsidRPr="00FA1FD5">
              <w:rPr>
                <w:sz w:val="24"/>
              </w:rPr>
              <w:t>заявки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1"/>
              <w:jc w:val="both"/>
              <w:rPr>
                <w:sz w:val="24"/>
              </w:rPr>
            </w:pPr>
            <w:r w:rsidRPr="00FA1FD5">
              <w:rPr>
                <w:sz w:val="24"/>
              </w:rPr>
              <w:t xml:space="preserve">Организация и проведение курсов повышения </w:t>
            </w:r>
            <w:r w:rsidRPr="00FA1FD5">
              <w:rPr>
                <w:sz w:val="20"/>
              </w:rPr>
              <w:t>к</w:t>
            </w:r>
            <w:r w:rsidRPr="00FA1FD5">
              <w:rPr>
                <w:sz w:val="24"/>
              </w:rPr>
              <w:t>валификации для педагогических работников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spacing w:line="228" w:lineRule="auto"/>
              <w:ind w:left="40" w:right="5"/>
              <w:rPr>
                <w:spacing w:val="-2"/>
                <w:sz w:val="24"/>
              </w:rPr>
            </w:pPr>
            <w:r w:rsidRPr="00FA1FD5">
              <w:rPr>
                <w:sz w:val="24"/>
              </w:rPr>
              <w:t>МКУ РУО</w:t>
            </w:r>
            <w:r w:rsidR="00C911D9">
              <w:rPr>
                <w:sz w:val="24"/>
              </w:rPr>
              <w:t>,</w:t>
            </w:r>
            <w:r w:rsidRPr="00FA1FD5">
              <w:rPr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2.3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373"/>
              <w:rPr>
                <w:sz w:val="24"/>
              </w:rPr>
            </w:pPr>
            <w:r w:rsidRPr="00FA1FD5">
              <w:rPr>
                <w:sz w:val="24"/>
              </w:rPr>
              <w:t>Участие в региональных семинарах,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совещаниях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по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организационно-методическому обеспечению обучения русскому языку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несовершеннолетних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иностранных граждан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384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 xml:space="preserve">Декабрь </w:t>
            </w:r>
            <w:r w:rsidRPr="00FA1FD5">
              <w:rPr>
                <w:sz w:val="24"/>
              </w:rPr>
              <w:t>2026 г.,</w:t>
            </w:r>
          </w:p>
          <w:p w:rsidR="00CD7231" w:rsidRPr="00FA1FD5" w:rsidRDefault="00CD7231" w:rsidP="009422D4">
            <w:pPr>
              <w:pStyle w:val="TableParagraph"/>
              <w:ind w:right="265"/>
              <w:rPr>
                <w:sz w:val="24"/>
              </w:rPr>
            </w:pPr>
            <w:r w:rsidRPr="00FA1FD5">
              <w:rPr>
                <w:sz w:val="24"/>
              </w:rPr>
              <w:t xml:space="preserve">далее – </w:t>
            </w:r>
            <w:r w:rsidRPr="00FA1FD5">
              <w:rPr>
                <w:spacing w:val="-4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213"/>
              <w:rPr>
                <w:sz w:val="24"/>
              </w:rPr>
            </w:pPr>
            <w:r w:rsidRPr="00FA1FD5">
              <w:rPr>
                <w:sz w:val="24"/>
              </w:rPr>
              <w:t>заявки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237"/>
              <w:rPr>
                <w:sz w:val="24"/>
              </w:rPr>
            </w:pPr>
            <w:r w:rsidRPr="00FA1FD5">
              <w:rPr>
                <w:sz w:val="24"/>
              </w:rPr>
              <w:t>Семинар по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органи</w:t>
            </w:r>
            <w:r w:rsidRPr="00FA1FD5">
              <w:rPr>
                <w:spacing w:val="-2"/>
                <w:sz w:val="24"/>
              </w:rPr>
              <w:t>зационно-методическому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обеспе</w:t>
            </w:r>
            <w:r w:rsidRPr="00FA1FD5">
              <w:rPr>
                <w:sz w:val="24"/>
              </w:rPr>
              <w:t>чению</w:t>
            </w:r>
            <w:r w:rsidRPr="00FA1FD5">
              <w:rPr>
                <w:spacing w:val="-7"/>
                <w:sz w:val="24"/>
              </w:rPr>
              <w:t xml:space="preserve"> </w:t>
            </w:r>
            <w:r w:rsidRPr="00FA1FD5">
              <w:rPr>
                <w:sz w:val="24"/>
              </w:rPr>
              <w:t>обучения</w:t>
            </w:r>
            <w:r w:rsidRPr="00FA1FD5">
              <w:rPr>
                <w:spacing w:val="-7"/>
                <w:sz w:val="24"/>
              </w:rPr>
              <w:t xml:space="preserve"> </w:t>
            </w:r>
            <w:r w:rsidRPr="00FA1FD5">
              <w:rPr>
                <w:sz w:val="24"/>
              </w:rPr>
              <w:t>русскому языку несовершеннолетних иностранных граждан</w:t>
            </w:r>
          </w:p>
        </w:tc>
        <w:tc>
          <w:tcPr>
            <w:tcW w:w="2309" w:type="dxa"/>
          </w:tcPr>
          <w:p w:rsidR="00CD7231" w:rsidRPr="00FA1FD5" w:rsidRDefault="00C911D9" w:rsidP="00C911D9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МКУ РУО МР</w:t>
            </w:r>
            <w:r w:rsidR="00CD7231" w:rsidRPr="00FA1FD5">
              <w:rPr>
                <w:sz w:val="24"/>
              </w:rPr>
              <w:t xml:space="preserve">, </w:t>
            </w:r>
            <w:r w:rsidR="00CD7231" w:rsidRPr="00FA1FD5">
              <w:rPr>
                <w:spacing w:val="-2"/>
                <w:sz w:val="24"/>
              </w:rPr>
              <w:t>образовательные организации МР «Ленский район»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2.4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198"/>
              <w:rPr>
                <w:sz w:val="24"/>
              </w:rPr>
            </w:pPr>
            <w:r w:rsidRPr="00FA1FD5">
              <w:rPr>
                <w:sz w:val="24"/>
              </w:rPr>
              <w:t>Организация</w:t>
            </w:r>
            <w:r w:rsidRPr="00FA1FD5">
              <w:rPr>
                <w:spacing w:val="-14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z w:val="24"/>
              </w:rPr>
              <w:t>проведение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мониторинга динамики адаптации несовершеннолетних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иностранных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граждан,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обучающихся</w:t>
            </w:r>
            <w:r w:rsidRPr="00FA1FD5">
              <w:rPr>
                <w:spacing w:val="19"/>
                <w:sz w:val="24"/>
              </w:rPr>
              <w:t xml:space="preserve"> </w:t>
            </w:r>
            <w:r w:rsidRPr="00FA1FD5">
              <w:rPr>
                <w:sz w:val="24"/>
              </w:rPr>
              <w:t>в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об</w:t>
            </w:r>
            <w:r w:rsidRPr="00FA1FD5">
              <w:rPr>
                <w:spacing w:val="-2"/>
                <w:sz w:val="24"/>
              </w:rPr>
              <w:t>разовательных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организациях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384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 xml:space="preserve">Декабрь </w:t>
            </w:r>
            <w:r w:rsidRPr="00FA1FD5">
              <w:rPr>
                <w:sz w:val="24"/>
              </w:rPr>
              <w:t>2026 г.,</w:t>
            </w:r>
          </w:p>
          <w:p w:rsidR="00CD7231" w:rsidRPr="00FA1FD5" w:rsidRDefault="00CD7231" w:rsidP="009422D4">
            <w:pPr>
              <w:pStyle w:val="TableParagraph"/>
              <w:ind w:right="15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далее </w:t>
            </w:r>
            <w:r w:rsidRPr="00FA1FD5">
              <w:rPr>
                <w:spacing w:val="-4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213"/>
              <w:rPr>
                <w:sz w:val="24"/>
              </w:rPr>
            </w:pPr>
            <w:r w:rsidRPr="00FA1FD5">
              <w:rPr>
                <w:sz w:val="24"/>
              </w:rPr>
              <w:t>Справка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результатах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мо</w:t>
            </w:r>
            <w:r w:rsidRPr="00FA1FD5">
              <w:rPr>
                <w:spacing w:val="-2"/>
                <w:sz w:val="24"/>
              </w:rPr>
              <w:t>ниторинга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208"/>
              <w:rPr>
                <w:sz w:val="24"/>
              </w:rPr>
            </w:pPr>
            <w:r w:rsidRPr="00FA1FD5">
              <w:rPr>
                <w:sz w:val="24"/>
              </w:rPr>
              <w:t>проведение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мониторинга динамики адаптации несовершеннолетних</w:t>
            </w:r>
            <w:r w:rsidRPr="00FA1FD5">
              <w:rPr>
                <w:spacing w:val="40"/>
                <w:sz w:val="24"/>
              </w:rPr>
              <w:t xml:space="preserve"> </w:t>
            </w:r>
            <w:r w:rsidRPr="00FA1FD5">
              <w:rPr>
                <w:sz w:val="24"/>
              </w:rPr>
              <w:t>иностранных граждан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ind w:left="40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СП «Центр психолого-педагогической, медицинской и социальной помощи» МКУ ДО и ППС «</w:t>
            </w:r>
            <w:proofErr w:type="spellStart"/>
            <w:r w:rsidRPr="00FA1FD5">
              <w:rPr>
                <w:spacing w:val="-2"/>
                <w:sz w:val="24"/>
              </w:rPr>
              <w:t>Сэргэ</w:t>
            </w:r>
            <w:proofErr w:type="spellEnd"/>
            <w:r w:rsidRPr="00FA1FD5">
              <w:rPr>
                <w:spacing w:val="-2"/>
                <w:sz w:val="24"/>
              </w:rPr>
              <w:t>»</w:t>
            </w:r>
            <w:r w:rsidR="002A711B">
              <w:rPr>
                <w:spacing w:val="-2"/>
                <w:sz w:val="24"/>
              </w:rPr>
              <w:t xml:space="preserve">, </w:t>
            </w:r>
            <w:r w:rsidR="002A711B">
              <w:rPr>
                <w:spacing w:val="-2"/>
                <w:sz w:val="24"/>
              </w:rPr>
              <w:lastRenderedPageBreak/>
              <w:t>образовательные организации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2.5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374"/>
              <w:rPr>
                <w:sz w:val="24"/>
              </w:rPr>
            </w:pPr>
            <w:r w:rsidRPr="00FA1FD5">
              <w:rPr>
                <w:sz w:val="24"/>
              </w:rPr>
              <w:t>Проведение</w:t>
            </w:r>
            <w:r w:rsidRPr="00FA1FD5">
              <w:rPr>
                <w:spacing w:val="-2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индивидуальных и групповых консультаций для </w:t>
            </w:r>
            <w:r w:rsidRPr="00FA1FD5">
              <w:rPr>
                <w:spacing w:val="-2"/>
                <w:sz w:val="24"/>
              </w:rPr>
              <w:t>несовершеннолетних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иностран</w:t>
            </w:r>
            <w:r w:rsidRPr="00FA1FD5">
              <w:rPr>
                <w:sz w:val="24"/>
              </w:rPr>
              <w:t>ных</w:t>
            </w:r>
            <w:r w:rsidRPr="00FA1FD5">
              <w:rPr>
                <w:spacing w:val="2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граждан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384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 xml:space="preserve">Декабрь </w:t>
            </w:r>
            <w:r w:rsidRPr="00FA1FD5">
              <w:rPr>
                <w:sz w:val="24"/>
              </w:rPr>
              <w:t>2026 г.,</w:t>
            </w:r>
          </w:p>
          <w:p w:rsidR="00CD7231" w:rsidRPr="00FA1FD5" w:rsidRDefault="00CD7231" w:rsidP="009422D4">
            <w:pPr>
              <w:pStyle w:val="TableParagraph"/>
              <w:spacing w:before="4" w:line="264" w:lineRule="exact"/>
              <w:ind w:right="265"/>
              <w:rPr>
                <w:sz w:val="24"/>
              </w:rPr>
            </w:pPr>
            <w:r w:rsidRPr="00FA1FD5">
              <w:rPr>
                <w:sz w:val="24"/>
              </w:rPr>
              <w:t xml:space="preserve">далее – </w:t>
            </w:r>
            <w:r w:rsidRPr="00FA1FD5">
              <w:rPr>
                <w:spacing w:val="-4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213"/>
              <w:rPr>
                <w:sz w:val="24"/>
              </w:rPr>
            </w:pPr>
            <w:r w:rsidRPr="00FA1FD5">
              <w:rPr>
                <w:sz w:val="24"/>
              </w:rPr>
              <w:t>Справка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результатах ра</w:t>
            </w:r>
            <w:r w:rsidRPr="00FA1FD5">
              <w:rPr>
                <w:spacing w:val="-4"/>
                <w:sz w:val="24"/>
              </w:rPr>
              <w:t>боты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351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Организация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индивидуальных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и </w:t>
            </w:r>
            <w:r w:rsidRPr="00FA1FD5">
              <w:rPr>
                <w:sz w:val="24"/>
              </w:rPr>
              <w:t>групповых консультаций для несовершеннолетних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иностранных</w:t>
            </w:r>
            <w:r w:rsidRPr="00FA1FD5">
              <w:rPr>
                <w:spacing w:val="1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граждан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ind w:left="40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СП «Центр психолого-педагогической, медицинской и социальной помощи» МКУ ДО и ППС «</w:t>
            </w:r>
            <w:proofErr w:type="spellStart"/>
            <w:r w:rsidRPr="00FA1FD5">
              <w:rPr>
                <w:spacing w:val="-2"/>
                <w:sz w:val="24"/>
              </w:rPr>
              <w:t>Сэргэ</w:t>
            </w:r>
            <w:proofErr w:type="spellEnd"/>
            <w:r w:rsidRPr="00FA1FD5">
              <w:rPr>
                <w:spacing w:val="-2"/>
                <w:sz w:val="24"/>
              </w:rPr>
              <w:t>»</w:t>
            </w:r>
            <w:r w:rsidR="00C911D9">
              <w:rPr>
                <w:spacing w:val="-2"/>
                <w:sz w:val="24"/>
              </w:rPr>
              <w:t>, образовательные организации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2.6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131"/>
              <w:rPr>
                <w:sz w:val="24"/>
              </w:rPr>
            </w:pPr>
            <w:r w:rsidRPr="00FA1FD5">
              <w:rPr>
                <w:sz w:val="24"/>
              </w:rPr>
              <w:t>Организация тренингов по соци</w:t>
            </w:r>
            <w:r w:rsidRPr="00FA1FD5">
              <w:rPr>
                <w:spacing w:val="-2"/>
                <w:sz w:val="24"/>
              </w:rPr>
              <w:t>ально-коммуникативным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навыкам </w:t>
            </w:r>
            <w:r w:rsidRPr="00FA1FD5">
              <w:rPr>
                <w:sz w:val="24"/>
              </w:rPr>
              <w:t>для несовершеннолетних иностранных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граждан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69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Декабрь 2026,</w:t>
            </w:r>
            <w:r w:rsidRPr="00FA1FD5">
              <w:rPr>
                <w:spacing w:val="-17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далее </w:t>
            </w:r>
            <w:r w:rsidRPr="00FA1FD5">
              <w:rPr>
                <w:sz w:val="24"/>
              </w:rPr>
              <w:t xml:space="preserve">– </w:t>
            </w:r>
            <w:r w:rsidRPr="00FA1FD5">
              <w:rPr>
                <w:spacing w:val="-2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213"/>
              <w:rPr>
                <w:sz w:val="24"/>
              </w:rPr>
            </w:pPr>
            <w:r w:rsidRPr="00FA1FD5">
              <w:rPr>
                <w:sz w:val="24"/>
              </w:rPr>
              <w:t>Справка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результатах ра</w:t>
            </w:r>
            <w:r w:rsidRPr="00FA1FD5">
              <w:rPr>
                <w:spacing w:val="-4"/>
                <w:sz w:val="24"/>
              </w:rPr>
              <w:t>боты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141"/>
              <w:rPr>
                <w:sz w:val="24"/>
              </w:rPr>
            </w:pPr>
            <w:r w:rsidRPr="00FA1FD5">
              <w:rPr>
                <w:sz w:val="24"/>
              </w:rPr>
              <w:t>Организация тренингов по соци</w:t>
            </w:r>
            <w:r w:rsidRPr="00FA1FD5">
              <w:rPr>
                <w:spacing w:val="-2"/>
                <w:sz w:val="24"/>
              </w:rPr>
              <w:t>ально-коммуникативным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навыкам </w:t>
            </w:r>
            <w:r w:rsidRPr="00FA1FD5">
              <w:rPr>
                <w:sz w:val="24"/>
              </w:rPr>
              <w:t>для несовершеннолетних иностранных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граждан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ind w:left="40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СП «Центр психолого-педагогической, медицинской и социальн</w:t>
            </w:r>
            <w:r w:rsidR="00C911D9">
              <w:rPr>
                <w:spacing w:val="-2"/>
                <w:sz w:val="24"/>
              </w:rPr>
              <w:t>ой помощи» МКУ ДО и ППС «</w:t>
            </w:r>
            <w:proofErr w:type="spellStart"/>
            <w:r w:rsidR="00C911D9">
              <w:rPr>
                <w:spacing w:val="-2"/>
                <w:sz w:val="24"/>
              </w:rPr>
              <w:t>Сэргэ</w:t>
            </w:r>
            <w:proofErr w:type="spellEnd"/>
            <w:r w:rsidR="00C911D9">
              <w:rPr>
                <w:spacing w:val="-2"/>
                <w:sz w:val="24"/>
              </w:rPr>
              <w:t>», образовательные организации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2.7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spacing w:line="276" w:lineRule="exact"/>
              <w:ind w:right="93"/>
              <w:rPr>
                <w:sz w:val="24"/>
              </w:rPr>
            </w:pPr>
            <w:r w:rsidRPr="00FA1FD5">
              <w:rPr>
                <w:sz w:val="24"/>
              </w:rPr>
              <w:t>Психолого-педагогическое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сопровождение ОУ при подготовке к сдаче теста на знание русского языка несовершеннолетними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иностранными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гражда</w:t>
            </w:r>
            <w:r w:rsidRPr="00FA1FD5">
              <w:rPr>
                <w:spacing w:val="-4"/>
                <w:sz w:val="24"/>
              </w:rPr>
              <w:t>нами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384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 xml:space="preserve">Декабрь </w:t>
            </w:r>
            <w:r w:rsidRPr="00FA1FD5">
              <w:rPr>
                <w:sz w:val="24"/>
              </w:rPr>
              <w:t>2026 г.,</w:t>
            </w:r>
          </w:p>
          <w:p w:rsidR="00CD7231" w:rsidRPr="00FA1FD5" w:rsidRDefault="00CD7231" w:rsidP="009422D4">
            <w:pPr>
              <w:pStyle w:val="TableParagraph"/>
              <w:ind w:right="15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далее </w:t>
            </w:r>
            <w:r w:rsidRPr="00FA1FD5">
              <w:rPr>
                <w:spacing w:val="-4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213"/>
              <w:rPr>
                <w:sz w:val="24"/>
              </w:rPr>
            </w:pPr>
            <w:r w:rsidRPr="00FA1FD5">
              <w:rPr>
                <w:sz w:val="24"/>
              </w:rPr>
              <w:t>Справка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результатах ра</w:t>
            </w:r>
            <w:r w:rsidRPr="00FA1FD5">
              <w:rPr>
                <w:spacing w:val="-4"/>
                <w:sz w:val="24"/>
              </w:rPr>
              <w:t>боты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48"/>
              <w:rPr>
                <w:sz w:val="24"/>
              </w:rPr>
            </w:pPr>
            <w:r w:rsidRPr="00FA1FD5">
              <w:rPr>
                <w:sz w:val="24"/>
              </w:rPr>
              <w:t>Психолого-педагогическое сопровождение ОУ подготовки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к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сдаче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теста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на</w:t>
            </w:r>
            <w:r w:rsidRPr="00FA1FD5">
              <w:rPr>
                <w:spacing w:val="-8"/>
                <w:sz w:val="24"/>
              </w:rPr>
              <w:t xml:space="preserve"> </w:t>
            </w:r>
            <w:r w:rsidRPr="00FA1FD5">
              <w:rPr>
                <w:sz w:val="24"/>
              </w:rPr>
              <w:t>знание русского языка несовершеннолетними иностранными гражданами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ind w:left="40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 xml:space="preserve">СП «Центр психолого-педагогической, медицинской и социальной помощи» МКУ ДО и </w:t>
            </w:r>
            <w:r w:rsidR="00C911D9">
              <w:rPr>
                <w:spacing w:val="-2"/>
                <w:sz w:val="24"/>
              </w:rPr>
              <w:t>ППС «</w:t>
            </w:r>
            <w:proofErr w:type="spellStart"/>
            <w:r w:rsidR="00C911D9">
              <w:rPr>
                <w:spacing w:val="-2"/>
                <w:sz w:val="24"/>
              </w:rPr>
              <w:t>Сэргэ</w:t>
            </w:r>
            <w:proofErr w:type="spellEnd"/>
            <w:r w:rsidR="00C911D9">
              <w:rPr>
                <w:spacing w:val="-2"/>
                <w:sz w:val="24"/>
              </w:rPr>
              <w:t xml:space="preserve">» 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63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2.8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spacing w:line="270" w:lineRule="exact"/>
              <w:rPr>
                <w:sz w:val="24"/>
              </w:rPr>
            </w:pPr>
            <w:r w:rsidRPr="00FA1FD5">
              <w:rPr>
                <w:sz w:val="24"/>
              </w:rPr>
              <w:t>Внедрение</w:t>
            </w:r>
            <w:r>
              <w:rPr>
                <w:sz w:val="24"/>
              </w:rPr>
              <w:t xml:space="preserve"> </w:t>
            </w:r>
            <w:r w:rsidRPr="00FA1FD5">
              <w:rPr>
                <w:spacing w:val="-4"/>
                <w:sz w:val="24"/>
              </w:rPr>
              <w:t>про</w:t>
            </w:r>
            <w:r w:rsidRPr="00FA1FD5">
              <w:rPr>
                <w:sz w:val="24"/>
              </w:rPr>
              <w:t>граммы психолого- педагогической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сопровождения</w:t>
            </w:r>
            <w:r w:rsidRPr="00FA1FD5">
              <w:rPr>
                <w:spacing w:val="40"/>
                <w:sz w:val="24"/>
              </w:rPr>
              <w:t xml:space="preserve"> </w:t>
            </w:r>
            <w:r w:rsidRPr="00FA1FD5">
              <w:rPr>
                <w:sz w:val="24"/>
              </w:rPr>
              <w:t>особых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z w:val="24"/>
              </w:rPr>
              <w:t>образовательных потребностей несовершеннолетних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иностранных</w:t>
            </w:r>
            <w:r w:rsidRPr="00FA1FD5">
              <w:rPr>
                <w:spacing w:val="-8"/>
                <w:sz w:val="24"/>
              </w:rPr>
              <w:t xml:space="preserve"> </w:t>
            </w:r>
            <w:r w:rsidRPr="00FA1FD5">
              <w:rPr>
                <w:sz w:val="24"/>
              </w:rPr>
              <w:t>граждан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z w:val="24"/>
              </w:rPr>
              <w:t>(на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z w:val="24"/>
              </w:rPr>
              <w:t>основе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методики </w:t>
            </w:r>
            <w:r w:rsidRPr="00FA1FD5">
              <w:rPr>
                <w:spacing w:val="-2"/>
                <w:sz w:val="24"/>
              </w:rPr>
              <w:t>МГППУ)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384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 xml:space="preserve">Декабрь </w:t>
            </w:r>
            <w:r w:rsidRPr="00FA1FD5">
              <w:rPr>
                <w:sz w:val="24"/>
              </w:rPr>
              <w:t>2026 г.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106"/>
              <w:rPr>
                <w:sz w:val="24"/>
              </w:rPr>
            </w:pPr>
            <w:r w:rsidRPr="00FA1FD5">
              <w:rPr>
                <w:sz w:val="24"/>
              </w:rPr>
              <w:t>Информаци</w:t>
            </w:r>
            <w:r w:rsidRPr="00FA1FD5">
              <w:rPr>
                <w:spacing w:val="-4"/>
                <w:sz w:val="24"/>
              </w:rPr>
              <w:t>онно-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4"/>
                <w:sz w:val="24"/>
              </w:rPr>
              <w:t>аналити</w:t>
            </w:r>
            <w:r w:rsidRPr="00FA1FD5">
              <w:rPr>
                <w:sz w:val="24"/>
              </w:rPr>
              <w:t>ческий отчет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spacing w:line="270" w:lineRule="exact"/>
              <w:ind w:left="37"/>
              <w:rPr>
                <w:sz w:val="24"/>
              </w:rPr>
            </w:pPr>
            <w:r w:rsidRPr="00FA1FD5">
              <w:rPr>
                <w:sz w:val="24"/>
              </w:rPr>
              <w:t>внедрение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pacing w:val="-4"/>
                <w:sz w:val="24"/>
              </w:rPr>
              <w:t>про</w:t>
            </w:r>
            <w:r w:rsidRPr="00FA1FD5">
              <w:rPr>
                <w:sz w:val="24"/>
              </w:rPr>
              <w:t>граммы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психолого-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педагогической оценки особых образовательных потребностей</w:t>
            </w:r>
          </w:p>
        </w:tc>
        <w:tc>
          <w:tcPr>
            <w:tcW w:w="2309" w:type="dxa"/>
          </w:tcPr>
          <w:p w:rsidR="00CD7231" w:rsidRPr="00FA1FD5" w:rsidRDefault="00CD7231" w:rsidP="00C911D9">
            <w:pPr>
              <w:pStyle w:val="TableParagraph"/>
              <w:ind w:left="40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СП «Центр психолого-педагогической, медицинской и социальной помощи» МКУ ДО и ППС «</w:t>
            </w:r>
            <w:proofErr w:type="spellStart"/>
            <w:r w:rsidRPr="00FA1FD5">
              <w:rPr>
                <w:spacing w:val="-2"/>
                <w:sz w:val="24"/>
              </w:rPr>
              <w:t>Сэргэ</w:t>
            </w:r>
            <w:proofErr w:type="spellEnd"/>
            <w:r w:rsidRPr="00FA1FD5">
              <w:rPr>
                <w:spacing w:val="-2"/>
                <w:sz w:val="24"/>
              </w:rPr>
              <w:t>»</w:t>
            </w:r>
            <w:r w:rsidR="00C911D9">
              <w:rPr>
                <w:spacing w:val="-2"/>
                <w:sz w:val="24"/>
              </w:rPr>
              <w:t xml:space="preserve">, </w:t>
            </w:r>
            <w:r w:rsidR="00C911D9">
              <w:rPr>
                <w:spacing w:val="-2"/>
                <w:sz w:val="24"/>
              </w:rPr>
              <w:lastRenderedPageBreak/>
              <w:t>образовательные организации</w:t>
            </w:r>
          </w:p>
        </w:tc>
      </w:tr>
      <w:tr w:rsidR="00CD7231" w:rsidRPr="00FA1FD5" w:rsidTr="00CD7231">
        <w:tc>
          <w:tcPr>
            <w:tcW w:w="15884" w:type="dxa"/>
            <w:gridSpan w:val="6"/>
          </w:tcPr>
          <w:p w:rsidR="00CD7231" w:rsidRPr="00FA1FD5" w:rsidRDefault="00CD7231" w:rsidP="009422D4">
            <w:pPr>
              <w:pStyle w:val="TableParagraph"/>
              <w:spacing w:line="273" w:lineRule="exact"/>
              <w:ind w:left="40"/>
              <w:jc w:val="center"/>
              <w:rPr>
                <w:sz w:val="24"/>
              </w:rPr>
            </w:pPr>
            <w:r w:rsidRPr="00FA1FD5">
              <w:rPr>
                <w:sz w:val="24"/>
              </w:rPr>
              <w:lastRenderedPageBreak/>
              <w:t>Раздел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III.</w:t>
            </w:r>
            <w:r w:rsidRPr="00FA1FD5">
              <w:rPr>
                <w:spacing w:val="-3"/>
                <w:sz w:val="24"/>
              </w:rPr>
              <w:t xml:space="preserve"> </w:t>
            </w:r>
            <w:r w:rsidRPr="00FA1FD5">
              <w:rPr>
                <w:sz w:val="24"/>
              </w:rPr>
              <w:t>Управление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реализацией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комплекса</w:t>
            </w:r>
            <w:r w:rsidRPr="00FA1FD5">
              <w:rPr>
                <w:spacing w:val="-5"/>
                <w:sz w:val="24"/>
              </w:rPr>
              <w:t xml:space="preserve"> </w:t>
            </w:r>
            <w:r w:rsidRPr="00FA1FD5">
              <w:rPr>
                <w:sz w:val="24"/>
              </w:rPr>
              <w:t>мер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по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языковой, социально-культурной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психологической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адаптации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несовершеннолетних иностранных граждан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71" w:lineRule="exact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>3.</w:t>
            </w:r>
            <w:r>
              <w:rPr>
                <w:spacing w:val="-4"/>
                <w:sz w:val="24"/>
              </w:rPr>
              <w:t>1</w:t>
            </w:r>
            <w:r w:rsidRPr="00FA1FD5">
              <w:rPr>
                <w:spacing w:val="-4"/>
                <w:sz w:val="24"/>
              </w:rPr>
              <w:t>.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1"/>
              <w:jc w:val="both"/>
              <w:rPr>
                <w:sz w:val="24"/>
              </w:rPr>
            </w:pPr>
            <w:r w:rsidRPr="00FA1FD5">
              <w:rPr>
                <w:sz w:val="24"/>
              </w:rPr>
              <w:t>Обеспечение контроля за качеством данных, вносимых в информационные системы в сфере образования, и принятие мер по своевременному</w:t>
            </w:r>
            <w:r w:rsidRPr="00FA1FD5">
              <w:rPr>
                <w:spacing w:val="-12"/>
                <w:sz w:val="24"/>
              </w:rPr>
              <w:t xml:space="preserve"> </w:t>
            </w:r>
            <w:r w:rsidRPr="00FA1FD5">
              <w:rPr>
                <w:sz w:val="24"/>
              </w:rPr>
              <w:t>устранению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ошибок,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в том числе технических, при заполнении сведений о несовершеннолетних иностранных гражданах, обучающихся общеобразовательных учреждений, учреждений среднего</w:t>
            </w:r>
            <w:r w:rsidRPr="00FA1FD5">
              <w:rPr>
                <w:spacing w:val="4"/>
                <w:sz w:val="24"/>
              </w:rPr>
              <w:t xml:space="preserve"> </w:t>
            </w:r>
            <w:r w:rsidRPr="00FA1FD5">
              <w:rPr>
                <w:sz w:val="24"/>
              </w:rPr>
              <w:t>профессионального</w:t>
            </w:r>
            <w:r w:rsidRPr="00FA1FD5">
              <w:rPr>
                <w:spacing w:val="5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обра</w:t>
            </w:r>
            <w:r w:rsidRPr="00FA1FD5">
              <w:rPr>
                <w:sz w:val="24"/>
              </w:rPr>
              <w:t>зования</w:t>
            </w:r>
            <w:r w:rsidRPr="00FA1FD5">
              <w:rPr>
                <w:spacing w:val="-14"/>
                <w:sz w:val="24"/>
              </w:rPr>
              <w:t xml:space="preserve"> </w:t>
            </w:r>
            <w:r w:rsidRPr="00FA1FD5">
              <w:rPr>
                <w:sz w:val="24"/>
              </w:rPr>
              <w:t>(во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z w:val="24"/>
              </w:rPr>
              <w:t>исполнение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поручения Правительства</w:t>
            </w:r>
            <w:r w:rsidRPr="00FA1FD5">
              <w:rPr>
                <w:spacing w:val="40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РФ </w:t>
            </w:r>
            <w:r w:rsidRPr="00FA1FD5">
              <w:rPr>
                <w:spacing w:val="-2"/>
                <w:sz w:val="24"/>
              </w:rPr>
              <w:t>№ТГ-П8-</w:t>
            </w:r>
            <w:r w:rsidRPr="00FA1FD5">
              <w:rPr>
                <w:spacing w:val="-4"/>
                <w:sz w:val="24"/>
              </w:rPr>
              <w:t>2687)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15"/>
              <w:rPr>
                <w:sz w:val="24"/>
              </w:rPr>
            </w:pPr>
            <w:r w:rsidRPr="00FA1FD5">
              <w:rPr>
                <w:sz w:val="24"/>
              </w:rPr>
              <w:t xml:space="preserve">II квартал </w:t>
            </w:r>
            <w:r w:rsidRPr="00FA1FD5">
              <w:rPr>
                <w:spacing w:val="-2"/>
                <w:sz w:val="24"/>
              </w:rPr>
              <w:t>2026,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pacing w:val="-4"/>
                <w:sz w:val="24"/>
              </w:rPr>
              <w:t xml:space="preserve">далее </w:t>
            </w:r>
            <w:r w:rsidRPr="00FA1FD5">
              <w:rPr>
                <w:sz w:val="24"/>
              </w:rPr>
              <w:t>-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постоянно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86"/>
              <w:rPr>
                <w:sz w:val="24"/>
              </w:rPr>
            </w:pPr>
            <w:r w:rsidRPr="00FA1FD5">
              <w:rPr>
                <w:spacing w:val="-2"/>
                <w:sz w:val="24"/>
              </w:rPr>
              <w:t>Сведения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в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информационной </w:t>
            </w:r>
            <w:r w:rsidRPr="00FA1FD5">
              <w:rPr>
                <w:sz w:val="24"/>
              </w:rPr>
              <w:t>системе в сфере образования,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в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витринах данных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/>
              <w:jc w:val="both"/>
              <w:rPr>
                <w:sz w:val="24"/>
              </w:rPr>
            </w:pPr>
            <w:r w:rsidRPr="00FA1FD5">
              <w:rPr>
                <w:sz w:val="24"/>
              </w:rPr>
              <w:t>Обеспечение контроля за качеством данных, вносимых в информационные системы в сфере образования, и принятие мер по своевременному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>устранению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z w:val="24"/>
              </w:rPr>
              <w:t>ошибок,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z w:val="24"/>
              </w:rPr>
              <w:t>в том числе технических, при заполнении сведений о несовершеннолетних иностранных гражданах</w:t>
            </w:r>
          </w:p>
        </w:tc>
        <w:tc>
          <w:tcPr>
            <w:tcW w:w="2309" w:type="dxa"/>
          </w:tcPr>
          <w:p w:rsidR="00CD7231" w:rsidRPr="00FA1FD5" w:rsidRDefault="00CD7231" w:rsidP="00152D4B">
            <w:pPr>
              <w:pStyle w:val="TableParagraph"/>
              <w:spacing w:line="273" w:lineRule="exact"/>
              <w:ind w:left="40"/>
              <w:rPr>
                <w:sz w:val="24"/>
              </w:rPr>
            </w:pPr>
            <w:r w:rsidRPr="00FA1FD5">
              <w:rPr>
                <w:sz w:val="24"/>
              </w:rPr>
              <w:t xml:space="preserve">МКУ РУО 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70" w:lineRule="exact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>3.</w:t>
            </w:r>
            <w:r>
              <w:rPr>
                <w:spacing w:val="-4"/>
                <w:sz w:val="24"/>
              </w:rPr>
              <w:t>2</w:t>
            </w:r>
            <w:r w:rsidRPr="00FA1FD5">
              <w:rPr>
                <w:spacing w:val="-4"/>
                <w:sz w:val="24"/>
              </w:rPr>
              <w:t>.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58"/>
              <w:rPr>
                <w:sz w:val="24"/>
              </w:rPr>
            </w:pPr>
            <w:r w:rsidRPr="00FA1FD5">
              <w:rPr>
                <w:sz w:val="24"/>
              </w:rPr>
              <w:t xml:space="preserve">Организация межведомственного </w:t>
            </w:r>
            <w:r w:rsidRPr="00FA1FD5">
              <w:rPr>
                <w:spacing w:val="-2"/>
                <w:sz w:val="24"/>
              </w:rPr>
              <w:t>информационного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взаимодействия </w:t>
            </w:r>
            <w:r w:rsidRPr="00FA1FD5">
              <w:rPr>
                <w:sz w:val="24"/>
              </w:rPr>
              <w:t>с МВД по РС (Я) по вопросам миграционного учёта</w:t>
            </w:r>
            <w:r w:rsidRPr="00FA1FD5">
              <w:rPr>
                <w:spacing w:val="-1"/>
                <w:sz w:val="24"/>
              </w:rPr>
              <w:t xml:space="preserve"> </w:t>
            </w:r>
            <w:r w:rsidRPr="00FA1FD5">
              <w:rPr>
                <w:sz w:val="24"/>
              </w:rPr>
              <w:t>несовершеннолетних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z w:val="24"/>
              </w:rPr>
              <w:t>иностранных граждан, выявления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несовершеннолетних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иностранных граждан, не посещающих образовательные организации, и принятие мер по их зачис</w:t>
            </w:r>
            <w:r w:rsidRPr="00FA1FD5">
              <w:rPr>
                <w:spacing w:val="-2"/>
                <w:sz w:val="24"/>
              </w:rPr>
              <w:t>лению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15"/>
              <w:rPr>
                <w:sz w:val="24"/>
              </w:rPr>
            </w:pPr>
            <w:r w:rsidRPr="00FA1FD5">
              <w:rPr>
                <w:sz w:val="24"/>
              </w:rPr>
              <w:t xml:space="preserve">II квартал </w:t>
            </w:r>
            <w:r w:rsidRPr="00FA1FD5">
              <w:rPr>
                <w:spacing w:val="-2"/>
                <w:sz w:val="24"/>
              </w:rPr>
              <w:t>2026,</w:t>
            </w:r>
            <w:r w:rsidRPr="00FA1FD5">
              <w:rPr>
                <w:spacing w:val="-9"/>
                <w:sz w:val="24"/>
              </w:rPr>
              <w:t xml:space="preserve"> </w:t>
            </w:r>
            <w:r w:rsidRPr="00FA1FD5">
              <w:rPr>
                <w:spacing w:val="-4"/>
                <w:sz w:val="24"/>
              </w:rPr>
              <w:t>далее</w:t>
            </w:r>
          </w:p>
          <w:p w:rsidR="00CD7231" w:rsidRPr="00FA1FD5" w:rsidRDefault="00CD7231" w:rsidP="009422D4">
            <w:pPr>
              <w:pStyle w:val="TableParagraph"/>
              <w:rPr>
                <w:sz w:val="24"/>
              </w:rPr>
            </w:pPr>
            <w:r w:rsidRPr="00FA1FD5">
              <w:rPr>
                <w:sz w:val="24"/>
              </w:rPr>
              <w:t>-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постоянно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58"/>
              <w:rPr>
                <w:sz w:val="24"/>
              </w:rPr>
            </w:pPr>
            <w:r w:rsidRPr="00FA1FD5">
              <w:rPr>
                <w:sz w:val="24"/>
              </w:rPr>
              <w:t xml:space="preserve">Сведения на витрине данных МВД, </w:t>
            </w:r>
            <w:r w:rsidRPr="00FA1FD5">
              <w:rPr>
                <w:spacing w:val="-2"/>
                <w:sz w:val="24"/>
              </w:rPr>
              <w:t xml:space="preserve">формирование </w:t>
            </w:r>
            <w:r w:rsidRPr="00FA1FD5">
              <w:rPr>
                <w:sz w:val="24"/>
              </w:rPr>
              <w:t>группы риска не</w:t>
            </w:r>
            <w:r w:rsidRPr="00FA1FD5">
              <w:rPr>
                <w:spacing w:val="-10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охваченных </w:t>
            </w:r>
            <w:r w:rsidRPr="00FA1FD5">
              <w:rPr>
                <w:spacing w:val="-2"/>
                <w:sz w:val="24"/>
              </w:rPr>
              <w:t>получением общего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образо</w:t>
            </w:r>
            <w:r w:rsidRPr="00FA1FD5">
              <w:rPr>
                <w:sz w:val="24"/>
              </w:rPr>
              <w:t>вания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несовер</w:t>
            </w:r>
            <w:r w:rsidRPr="00FA1FD5">
              <w:rPr>
                <w:spacing w:val="-2"/>
                <w:sz w:val="24"/>
              </w:rPr>
              <w:t>шеннолетних иностранных граждан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spacing w:line="270" w:lineRule="exact"/>
              <w:ind w:left="37"/>
              <w:rPr>
                <w:sz w:val="24"/>
              </w:rPr>
            </w:pPr>
            <w:r w:rsidRPr="00FA1FD5">
              <w:rPr>
                <w:sz w:val="24"/>
              </w:rPr>
              <w:t>Выявление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z w:val="24"/>
              </w:rPr>
              <w:t>детей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 xml:space="preserve">иностранных </w:t>
            </w:r>
            <w:r w:rsidRPr="00FA1FD5">
              <w:rPr>
                <w:sz w:val="24"/>
              </w:rPr>
              <w:t>граждан,</w:t>
            </w:r>
            <w:r w:rsidRPr="00FA1FD5">
              <w:rPr>
                <w:spacing w:val="-1"/>
                <w:sz w:val="24"/>
              </w:rPr>
              <w:t xml:space="preserve"> </w:t>
            </w:r>
            <w:r w:rsidRPr="00FA1FD5">
              <w:rPr>
                <w:sz w:val="24"/>
              </w:rPr>
              <w:t>не</w:t>
            </w:r>
            <w:r w:rsidRPr="00FA1FD5">
              <w:rPr>
                <w:spacing w:val="-2"/>
                <w:sz w:val="24"/>
              </w:rPr>
              <w:t xml:space="preserve"> </w:t>
            </w:r>
            <w:r w:rsidRPr="00FA1FD5">
              <w:rPr>
                <w:sz w:val="24"/>
              </w:rPr>
              <w:t>посещающих</w:t>
            </w:r>
            <w:r w:rsidRPr="00FA1FD5">
              <w:rPr>
                <w:spacing w:val="1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образо</w:t>
            </w:r>
            <w:r w:rsidRPr="00FA1FD5">
              <w:rPr>
                <w:sz w:val="24"/>
              </w:rPr>
              <w:t>вательные</w:t>
            </w:r>
            <w:r w:rsidRPr="00FA1FD5">
              <w:rPr>
                <w:spacing w:val="-16"/>
                <w:sz w:val="24"/>
              </w:rPr>
              <w:t xml:space="preserve"> </w:t>
            </w:r>
            <w:r w:rsidRPr="00FA1FD5">
              <w:rPr>
                <w:sz w:val="24"/>
              </w:rPr>
              <w:t>организации,</w:t>
            </w:r>
            <w:r w:rsidRPr="00FA1FD5">
              <w:rPr>
                <w:spacing w:val="-16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принятие мер по их зачислению Минобрнауки РС(Я), УВМ МВД</w:t>
            </w:r>
            <w:r w:rsidRPr="00FA1FD5">
              <w:rPr>
                <w:spacing w:val="40"/>
                <w:sz w:val="24"/>
              </w:rPr>
              <w:t xml:space="preserve"> </w:t>
            </w:r>
            <w:r w:rsidRPr="00FA1FD5">
              <w:rPr>
                <w:sz w:val="24"/>
              </w:rPr>
              <w:t>по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РС(Я),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>ОМСУ,</w:t>
            </w:r>
            <w:r w:rsidRPr="00FA1FD5">
              <w:rPr>
                <w:spacing w:val="-4"/>
                <w:sz w:val="24"/>
              </w:rPr>
              <w:t xml:space="preserve"> </w:t>
            </w:r>
            <w:r w:rsidRPr="00FA1FD5">
              <w:rPr>
                <w:sz w:val="24"/>
              </w:rPr>
              <w:t xml:space="preserve">образовательные </w:t>
            </w:r>
            <w:r w:rsidRPr="00FA1FD5"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309" w:type="dxa"/>
          </w:tcPr>
          <w:p w:rsidR="00C911D9" w:rsidRDefault="00C911D9" w:rsidP="009422D4">
            <w:pPr>
              <w:pStyle w:val="TableParagraph"/>
              <w:spacing w:line="273" w:lineRule="exact"/>
              <w:ind w:left="40"/>
              <w:rPr>
                <w:sz w:val="24"/>
              </w:rPr>
            </w:pPr>
            <w:proofErr w:type="spellStart"/>
            <w:r>
              <w:rPr>
                <w:sz w:val="24"/>
              </w:rPr>
              <w:t>КДНиЗП</w:t>
            </w:r>
            <w:proofErr w:type="spellEnd"/>
          </w:p>
          <w:p w:rsidR="00CD7231" w:rsidRPr="00FA1FD5" w:rsidRDefault="00CD7231" w:rsidP="00C911D9">
            <w:pPr>
              <w:pStyle w:val="TableParagraph"/>
              <w:spacing w:line="273" w:lineRule="exact"/>
              <w:ind w:left="40"/>
              <w:rPr>
                <w:sz w:val="24"/>
              </w:rPr>
            </w:pPr>
            <w:r w:rsidRPr="00FA1FD5">
              <w:rPr>
                <w:sz w:val="24"/>
              </w:rPr>
              <w:t xml:space="preserve">МКУ РУО </w:t>
            </w:r>
          </w:p>
        </w:tc>
      </w:tr>
      <w:tr w:rsidR="00CD7231" w:rsidRPr="00FA1FD5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70" w:lineRule="exact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>3.</w:t>
            </w:r>
            <w:r>
              <w:rPr>
                <w:spacing w:val="-4"/>
                <w:sz w:val="24"/>
              </w:rPr>
              <w:t>3</w:t>
            </w:r>
            <w:r w:rsidRPr="00FA1FD5">
              <w:rPr>
                <w:spacing w:val="-4"/>
                <w:sz w:val="24"/>
              </w:rPr>
              <w:t>.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114"/>
              <w:rPr>
                <w:sz w:val="24"/>
              </w:rPr>
            </w:pPr>
            <w:r w:rsidRPr="00FA1FD5">
              <w:rPr>
                <w:sz w:val="24"/>
              </w:rPr>
              <w:t>Участие в Мониторинге динамики языковой, социально-культурной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и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психологической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адаптации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несовершеннолетних иностранных граждан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384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 xml:space="preserve">Декабрь </w:t>
            </w:r>
            <w:r w:rsidRPr="00FA1FD5">
              <w:rPr>
                <w:sz w:val="24"/>
              </w:rPr>
              <w:t>2026 г.,</w:t>
            </w:r>
          </w:p>
          <w:p w:rsidR="00CD7231" w:rsidRPr="00FA1FD5" w:rsidRDefault="00CD7231" w:rsidP="009422D4">
            <w:pPr>
              <w:pStyle w:val="TableParagraph"/>
              <w:spacing w:line="270" w:lineRule="atLeast"/>
              <w:ind w:right="265"/>
              <w:rPr>
                <w:sz w:val="24"/>
              </w:rPr>
            </w:pPr>
            <w:r w:rsidRPr="00FA1FD5">
              <w:rPr>
                <w:sz w:val="24"/>
              </w:rPr>
              <w:t xml:space="preserve">далее – </w:t>
            </w:r>
            <w:r w:rsidRPr="00FA1FD5">
              <w:rPr>
                <w:spacing w:val="-4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213"/>
              <w:rPr>
                <w:sz w:val="24"/>
              </w:rPr>
            </w:pPr>
            <w:r w:rsidRPr="00FA1FD5">
              <w:rPr>
                <w:sz w:val="24"/>
              </w:rPr>
              <w:t>Справка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о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результатах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мо</w:t>
            </w:r>
            <w:r w:rsidRPr="00FA1FD5">
              <w:rPr>
                <w:spacing w:val="-2"/>
                <w:sz w:val="24"/>
              </w:rPr>
              <w:t>ниторинга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76"/>
              <w:rPr>
                <w:sz w:val="24"/>
              </w:rPr>
            </w:pPr>
            <w:r w:rsidRPr="00FA1FD5">
              <w:rPr>
                <w:sz w:val="24"/>
              </w:rPr>
              <w:t>Проведение мониторинга дина</w:t>
            </w:r>
            <w:r w:rsidRPr="00FA1FD5">
              <w:rPr>
                <w:spacing w:val="-2"/>
                <w:sz w:val="24"/>
              </w:rPr>
              <w:t>мики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адаптации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несовершеннолет</w:t>
            </w:r>
            <w:r w:rsidRPr="00FA1FD5">
              <w:rPr>
                <w:sz w:val="24"/>
              </w:rPr>
              <w:t>них иностранных граждан</w:t>
            </w:r>
          </w:p>
        </w:tc>
        <w:tc>
          <w:tcPr>
            <w:tcW w:w="2309" w:type="dxa"/>
          </w:tcPr>
          <w:p w:rsidR="00CD7231" w:rsidRPr="00FA1FD5" w:rsidRDefault="00CD7231" w:rsidP="00152D4B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 w:rsidRPr="00FA1FD5">
              <w:rPr>
                <w:sz w:val="24"/>
              </w:rPr>
              <w:t>МКУ РУО</w:t>
            </w:r>
            <w:r w:rsidR="00152D4B">
              <w:rPr>
                <w:sz w:val="24"/>
              </w:rPr>
              <w:t>,</w:t>
            </w:r>
            <w:r w:rsidRPr="00FA1FD5">
              <w:rPr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образовательные организации МР «Ленский район»</w:t>
            </w:r>
          </w:p>
        </w:tc>
      </w:tr>
      <w:tr w:rsidR="00CD7231" w:rsidTr="00CD7231">
        <w:tc>
          <w:tcPr>
            <w:tcW w:w="675" w:type="dxa"/>
          </w:tcPr>
          <w:p w:rsidR="00CD7231" w:rsidRPr="00FA1FD5" w:rsidRDefault="00CD7231" w:rsidP="009422D4">
            <w:pPr>
              <w:pStyle w:val="TableParagraph"/>
              <w:spacing w:line="270" w:lineRule="exact"/>
              <w:rPr>
                <w:sz w:val="24"/>
              </w:rPr>
            </w:pPr>
            <w:r w:rsidRPr="00FA1FD5">
              <w:rPr>
                <w:spacing w:val="-4"/>
                <w:sz w:val="24"/>
              </w:rPr>
              <w:t>3.</w:t>
            </w:r>
            <w:r>
              <w:rPr>
                <w:spacing w:val="-4"/>
                <w:sz w:val="24"/>
              </w:rPr>
              <w:t>4</w:t>
            </w:r>
            <w:r w:rsidRPr="00FA1FD5">
              <w:rPr>
                <w:spacing w:val="-4"/>
                <w:sz w:val="24"/>
              </w:rPr>
              <w:t>.</w:t>
            </w:r>
          </w:p>
        </w:tc>
        <w:tc>
          <w:tcPr>
            <w:tcW w:w="4584" w:type="dxa"/>
          </w:tcPr>
          <w:p w:rsidR="00CD7231" w:rsidRPr="00FA1FD5" w:rsidRDefault="00CD7231" w:rsidP="009422D4">
            <w:pPr>
              <w:pStyle w:val="TableParagraph"/>
              <w:ind w:right="23"/>
              <w:rPr>
                <w:sz w:val="24"/>
              </w:rPr>
            </w:pPr>
            <w:r w:rsidRPr="00FA1FD5">
              <w:rPr>
                <w:sz w:val="24"/>
              </w:rPr>
              <w:t>Организация и обеспечение мониторинга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реализации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регионального комплекса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z w:val="24"/>
              </w:rPr>
              <w:t>мер</w:t>
            </w:r>
          </w:p>
        </w:tc>
        <w:tc>
          <w:tcPr>
            <w:tcW w:w="1839" w:type="dxa"/>
          </w:tcPr>
          <w:p w:rsidR="00CD7231" w:rsidRPr="00FA1FD5" w:rsidRDefault="00CD7231" w:rsidP="009422D4">
            <w:pPr>
              <w:pStyle w:val="TableParagraph"/>
              <w:ind w:right="72"/>
              <w:rPr>
                <w:sz w:val="24"/>
              </w:rPr>
            </w:pPr>
            <w:r w:rsidRPr="00FA1FD5">
              <w:rPr>
                <w:sz w:val="24"/>
              </w:rPr>
              <w:t xml:space="preserve">I квартал </w:t>
            </w:r>
            <w:r w:rsidRPr="00FA1FD5">
              <w:rPr>
                <w:spacing w:val="-2"/>
                <w:sz w:val="24"/>
              </w:rPr>
              <w:t>2027,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далее</w:t>
            </w:r>
          </w:p>
          <w:p w:rsidR="00CD7231" w:rsidRPr="00FA1FD5" w:rsidRDefault="00CD7231" w:rsidP="009422D4">
            <w:pPr>
              <w:pStyle w:val="TableParagraph"/>
              <w:rPr>
                <w:sz w:val="24"/>
              </w:rPr>
            </w:pPr>
            <w:r w:rsidRPr="00FA1FD5">
              <w:rPr>
                <w:sz w:val="24"/>
              </w:rPr>
              <w:t>-</w:t>
            </w:r>
            <w:r w:rsidRPr="00FA1FD5">
              <w:rPr>
                <w:spacing w:val="-6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t>ежегодно</w:t>
            </w:r>
          </w:p>
        </w:tc>
        <w:tc>
          <w:tcPr>
            <w:tcW w:w="2508" w:type="dxa"/>
          </w:tcPr>
          <w:p w:rsidR="00CD7231" w:rsidRPr="00FA1FD5" w:rsidRDefault="00CD7231" w:rsidP="009422D4">
            <w:pPr>
              <w:pStyle w:val="TableParagraph"/>
              <w:ind w:left="39" w:right="84"/>
              <w:rPr>
                <w:sz w:val="24"/>
              </w:rPr>
            </w:pPr>
            <w:r w:rsidRPr="00FA1FD5">
              <w:rPr>
                <w:sz w:val="24"/>
              </w:rPr>
              <w:t>Справка о результатах реа</w:t>
            </w:r>
            <w:r w:rsidRPr="00FA1FD5">
              <w:rPr>
                <w:spacing w:val="-2"/>
                <w:sz w:val="24"/>
              </w:rPr>
              <w:t>лизации</w:t>
            </w:r>
            <w:r w:rsidRPr="00FA1FD5">
              <w:rPr>
                <w:spacing w:val="-13"/>
                <w:sz w:val="24"/>
              </w:rPr>
              <w:t xml:space="preserve"> </w:t>
            </w:r>
            <w:r w:rsidRPr="00FA1FD5">
              <w:rPr>
                <w:spacing w:val="-2"/>
                <w:sz w:val="24"/>
              </w:rPr>
              <w:lastRenderedPageBreak/>
              <w:t>регио</w:t>
            </w:r>
            <w:r w:rsidRPr="00FA1FD5">
              <w:rPr>
                <w:sz w:val="24"/>
              </w:rPr>
              <w:t xml:space="preserve">нального комплекса мер </w:t>
            </w:r>
          </w:p>
        </w:tc>
        <w:tc>
          <w:tcPr>
            <w:tcW w:w="3969" w:type="dxa"/>
          </w:tcPr>
          <w:p w:rsidR="00CD7231" w:rsidRPr="00FA1FD5" w:rsidRDefault="00CD7231" w:rsidP="009422D4">
            <w:pPr>
              <w:pStyle w:val="TableParagraph"/>
              <w:ind w:left="37" w:right="33"/>
              <w:rPr>
                <w:sz w:val="24"/>
              </w:rPr>
            </w:pPr>
            <w:r w:rsidRPr="00FA1FD5">
              <w:rPr>
                <w:sz w:val="24"/>
              </w:rPr>
              <w:lastRenderedPageBreak/>
              <w:t>Организация и обеспечение мониторинга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реализации</w:t>
            </w:r>
            <w:r w:rsidRPr="00FA1FD5">
              <w:rPr>
                <w:spacing w:val="-15"/>
                <w:sz w:val="24"/>
              </w:rPr>
              <w:t xml:space="preserve"> </w:t>
            </w:r>
            <w:r w:rsidRPr="00FA1FD5">
              <w:rPr>
                <w:sz w:val="24"/>
              </w:rPr>
              <w:t>регионального комплекса</w:t>
            </w:r>
            <w:r w:rsidRPr="00FA1FD5">
              <w:rPr>
                <w:spacing w:val="-11"/>
                <w:sz w:val="24"/>
              </w:rPr>
              <w:t xml:space="preserve"> </w:t>
            </w:r>
            <w:r w:rsidRPr="00FA1FD5">
              <w:rPr>
                <w:sz w:val="24"/>
              </w:rPr>
              <w:t>мер.</w:t>
            </w:r>
          </w:p>
        </w:tc>
        <w:tc>
          <w:tcPr>
            <w:tcW w:w="2309" w:type="dxa"/>
          </w:tcPr>
          <w:p w:rsidR="00CD7231" w:rsidRDefault="00CD7231" w:rsidP="00152D4B">
            <w:pPr>
              <w:pStyle w:val="TableParagraph"/>
              <w:spacing w:line="273" w:lineRule="exact"/>
              <w:ind w:left="40"/>
              <w:rPr>
                <w:sz w:val="24"/>
              </w:rPr>
            </w:pPr>
            <w:r w:rsidRPr="00FA1FD5">
              <w:rPr>
                <w:sz w:val="24"/>
              </w:rPr>
              <w:t xml:space="preserve">МКУ РУО </w:t>
            </w:r>
          </w:p>
        </w:tc>
      </w:tr>
    </w:tbl>
    <w:p w:rsidR="00165678" w:rsidRDefault="00165678" w:rsidP="00950929"/>
    <w:p w:rsidR="00165678" w:rsidRDefault="00165678" w:rsidP="00950929"/>
    <w:p w:rsidR="00165678" w:rsidRDefault="00165678" w:rsidP="00950929"/>
    <w:p w:rsidR="00165678" w:rsidRPr="00165678" w:rsidRDefault="00165678" w:rsidP="00D45B44">
      <w:pPr>
        <w:jc w:val="center"/>
        <w:rPr>
          <w:b/>
          <w:sz w:val="28"/>
          <w:szCs w:val="28"/>
        </w:rPr>
      </w:pPr>
      <w:r w:rsidRPr="00165678">
        <w:rPr>
          <w:b/>
          <w:sz w:val="28"/>
          <w:szCs w:val="28"/>
        </w:rPr>
        <w:t>Начальник</w:t>
      </w:r>
      <w:r>
        <w:rPr>
          <w:b/>
          <w:sz w:val="28"/>
          <w:szCs w:val="28"/>
        </w:rPr>
        <w:t xml:space="preserve">  </w:t>
      </w:r>
      <w:r w:rsidRPr="00165678">
        <w:rPr>
          <w:b/>
          <w:sz w:val="28"/>
          <w:szCs w:val="28"/>
        </w:rPr>
        <w:t xml:space="preserve"> управления</w:t>
      </w:r>
      <w:r>
        <w:rPr>
          <w:b/>
          <w:sz w:val="28"/>
          <w:szCs w:val="28"/>
        </w:rPr>
        <w:t xml:space="preserve">   </w:t>
      </w:r>
      <w:r w:rsidRPr="00165678">
        <w:rPr>
          <w:b/>
          <w:sz w:val="28"/>
          <w:szCs w:val="28"/>
        </w:rPr>
        <w:t xml:space="preserve"> образования                                </w:t>
      </w:r>
      <w:r w:rsidR="00655A78">
        <w:rPr>
          <w:b/>
          <w:sz w:val="28"/>
          <w:szCs w:val="28"/>
        </w:rPr>
        <w:t>п/п</w:t>
      </w:r>
      <w:bookmarkStart w:id="0" w:name="_GoBack"/>
      <w:bookmarkEnd w:id="0"/>
      <w:r w:rsidRPr="00165678">
        <w:rPr>
          <w:b/>
          <w:sz w:val="28"/>
          <w:szCs w:val="28"/>
        </w:rPr>
        <w:t xml:space="preserve">                                                                          И.Н.</w:t>
      </w:r>
      <w:r w:rsidR="00D45B44">
        <w:rPr>
          <w:b/>
          <w:sz w:val="28"/>
          <w:szCs w:val="28"/>
        </w:rPr>
        <w:t xml:space="preserve"> </w:t>
      </w:r>
      <w:r w:rsidRPr="00165678">
        <w:rPr>
          <w:b/>
          <w:sz w:val="28"/>
          <w:szCs w:val="28"/>
        </w:rPr>
        <w:t>Корнилова</w:t>
      </w:r>
    </w:p>
    <w:sectPr w:rsidR="00165678" w:rsidRPr="00165678" w:rsidSect="00CD723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946799C"/>
    <w:multiLevelType w:val="multilevel"/>
    <w:tmpl w:val="A1804C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5" w15:restartNumberingAfterBreak="0">
    <w:nsid w:val="2FCB3DB6"/>
    <w:multiLevelType w:val="multilevel"/>
    <w:tmpl w:val="D1DA3814"/>
    <w:lvl w:ilvl="0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6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9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3A592FB3"/>
    <w:multiLevelType w:val="multilevel"/>
    <w:tmpl w:val="284C6B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065409D"/>
    <w:multiLevelType w:val="hybridMultilevel"/>
    <w:tmpl w:val="012C4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18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19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F919DE"/>
    <w:multiLevelType w:val="hybridMultilevel"/>
    <w:tmpl w:val="17D0D36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0"/>
  </w:num>
  <w:num w:numId="2">
    <w:abstractNumId w:val="19"/>
  </w:num>
  <w:num w:numId="3">
    <w:abstractNumId w:val="8"/>
  </w:num>
  <w:num w:numId="4">
    <w:abstractNumId w:val="14"/>
  </w:num>
  <w:num w:numId="5">
    <w:abstractNumId w:val="0"/>
  </w:num>
  <w:num w:numId="6">
    <w:abstractNumId w:val="9"/>
  </w:num>
  <w:num w:numId="7">
    <w:abstractNumId w:val="18"/>
  </w:num>
  <w:num w:numId="8">
    <w:abstractNumId w:val="4"/>
  </w:num>
  <w:num w:numId="9">
    <w:abstractNumId w:val="13"/>
  </w:num>
  <w:num w:numId="10">
    <w:abstractNumId w:val="21"/>
  </w:num>
  <w:num w:numId="11">
    <w:abstractNumId w:val="1"/>
  </w:num>
  <w:num w:numId="12">
    <w:abstractNumId w:val="2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7"/>
  </w:num>
  <w:num w:numId="16">
    <w:abstractNumId w:val="3"/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6"/>
  </w:num>
  <w:num w:numId="21">
    <w:abstractNumId w:val="22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BF"/>
    <w:rsid w:val="0000080B"/>
    <w:rsid w:val="0002584A"/>
    <w:rsid w:val="0003749D"/>
    <w:rsid w:val="000522C9"/>
    <w:rsid w:val="00064255"/>
    <w:rsid w:val="00074BEC"/>
    <w:rsid w:val="000A5814"/>
    <w:rsid w:val="000D1F57"/>
    <w:rsid w:val="000E565D"/>
    <w:rsid w:val="000F7931"/>
    <w:rsid w:val="00100027"/>
    <w:rsid w:val="00122910"/>
    <w:rsid w:val="00136746"/>
    <w:rsid w:val="00152D4B"/>
    <w:rsid w:val="00165678"/>
    <w:rsid w:val="001A0F95"/>
    <w:rsid w:val="001C3AD4"/>
    <w:rsid w:val="001E02A1"/>
    <w:rsid w:val="00227FC1"/>
    <w:rsid w:val="00265D54"/>
    <w:rsid w:val="002A711B"/>
    <w:rsid w:val="002D6D07"/>
    <w:rsid w:val="003168FF"/>
    <w:rsid w:val="003255F4"/>
    <w:rsid w:val="00327CD6"/>
    <w:rsid w:val="00333113"/>
    <w:rsid w:val="003A0017"/>
    <w:rsid w:val="003B7DFC"/>
    <w:rsid w:val="00431ED3"/>
    <w:rsid w:val="004638E4"/>
    <w:rsid w:val="004F0032"/>
    <w:rsid w:val="005257C9"/>
    <w:rsid w:val="00542415"/>
    <w:rsid w:val="00554F89"/>
    <w:rsid w:val="00563A92"/>
    <w:rsid w:val="005B035E"/>
    <w:rsid w:val="005B2091"/>
    <w:rsid w:val="005C133F"/>
    <w:rsid w:val="005C542E"/>
    <w:rsid w:val="005F7577"/>
    <w:rsid w:val="0060777F"/>
    <w:rsid w:val="006079AB"/>
    <w:rsid w:val="00616261"/>
    <w:rsid w:val="00623F3A"/>
    <w:rsid w:val="006376DF"/>
    <w:rsid w:val="00642E00"/>
    <w:rsid w:val="00643D11"/>
    <w:rsid w:val="006506F4"/>
    <w:rsid w:val="00655A78"/>
    <w:rsid w:val="00662BC3"/>
    <w:rsid w:val="00666476"/>
    <w:rsid w:val="00681592"/>
    <w:rsid w:val="00686D80"/>
    <w:rsid w:val="006A13CF"/>
    <w:rsid w:val="006B7600"/>
    <w:rsid w:val="006C1DAA"/>
    <w:rsid w:val="006C2728"/>
    <w:rsid w:val="006C603F"/>
    <w:rsid w:val="006C7C63"/>
    <w:rsid w:val="006F45F3"/>
    <w:rsid w:val="006F4C97"/>
    <w:rsid w:val="0071734F"/>
    <w:rsid w:val="007412D9"/>
    <w:rsid w:val="0075031E"/>
    <w:rsid w:val="0075108E"/>
    <w:rsid w:val="007648EB"/>
    <w:rsid w:val="0076681C"/>
    <w:rsid w:val="00782E8F"/>
    <w:rsid w:val="007B1F73"/>
    <w:rsid w:val="007B45A5"/>
    <w:rsid w:val="007D160B"/>
    <w:rsid w:val="00824E1C"/>
    <w:rsid w:val="00825EBF"/>
    <w:rsid w:val="00833BCD"/>
    <w:rsid w:val="00865A7D"/>
    <w:rsid w:val="0087044B"/>
    <w:rsid w:val="00870DEB"/>
    <w:rsid w:val="008B4A5B"/>
    <w:rsid w:val="008B6C1C"/>
    <w:rsid w:val="008E3EBE"/>
    <w:rsid w:val="009127A8"/>
    <w:rsid w:val="00950929"/>
    <w:rsid w:val="009563BF"/>
    <w:rsid w:val="0095754C"/>
    <w:rsid w:val="00977816"/>
    <w:rsid w:val="009810F6"/>
    <w:rsid w:val="0098547F"/>
    <w:rsid w:val="009872EC"/>
    <w:rsid w:val="009A2BDA"/>
    <w:rsid w:val="009A51C3"/>
    <w:rsid w:val="009B11B6"/>
    <w:rsid w:val="009C0DBC"/>
    <w:rsid w:val="009C3155"/>
    <w:rsid w:val="009D0A88"/>
    <w:rsid w:val="009D106E"/>
    <w:rsid w:val="00A03B80"/>
    <w:rsid w:val="00A04E38"/>
    <w:rsid w:val="00A1158C"/>
    <w:rsid w:val="00A2675D"/>
    <w:rsid w:val="00A512ED"/>
    <w:rsid w:val="00A6092B"/>
    <w:rsid w:val="00A63515"/>
    <w:rsid w:val="00A7462D"/>
    <w:rsid w:val="00A85F10"/>
    <w:rsid w:val="00A92477"/>
    <w:rsid w:val="00B16E67"/>
    <w:rsid w:val="00B247F5"/>
    <w:rsid w:val="00BB55B2"/>
    <w:rsid w:val="00BB5915"/>
    <w:rsid w:val="00BC0BBB"/>
    <w:rsid w:val="00BC1F18"/>
    <w:rsid w:val="00BE27AD"/>
    <w:rsid w:val="00BF5EB4"/>
    <w:rsid w:val="00C26644"/>
    <w:rsid w:val="00C2771B"/>
    <w:rsid w:val="00C522C3"/>
    <w:rsid w:val="00C73E4E"/>
    <w:rsid w:val="00C911D9"/>
    <w:rsid w:val="00CB1F31"/>
    <w:rsid w:val="00CC45E2"/>
    <w:rsid w:val="00CD7231"/>
    <w:rsid w:val="00CF62BE"/>
    <w:rsid w:val="00D41EA5"/>
    <w:rsid w:val="00D44918"/>
    <w:rsid w:val="00D45B44"/>
    <w:rsid w:val="00D4729F"/>
    <w:rsid w:val="00D659BC"/>
    <w:rsid w:val="00D75BD1"/>
    <w:rsid w:val="00D85DB9"/>
    <w:rsid w:val="00DA456D"/>
    <w:rsid w:val="00DB68EF"/>
    <w:rsid w:val="00DD447D"/>
    <w:rsid w:val="00DF3044"/>
    <w:rsid w:val="00E23214"/>
    <w:rsid w:val="00E82A34"/>
    <w:rsid w:val="00EA0F04"/>
    <w:rsid w:val="00EB5120"/>
    <w:rsid w:val="00EB6A94"/>
    <w:rsid w:val="00F06AE2"/>
    <w:rsid w:val="00F07DEF"/>
    <w:rsid w:val="00F35B5F"/>
    <w:rsid w:val="00F93546"/>
    <w:rsid w:val="00FA0DA6"/>
    <w:rsid w:val="00FB0845"/>
    <w:rsid w:val="00FB3041"/>
    <w:rsid w:val="00FD7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1E0AC"/>
  <w15:docId w15:val="{B65E77EB-5D6A-4E95-A904-776FD472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8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6">
    <w:name w:val="Table Grid"/>
    <w:basedOn w:val="a1"/>
    <w:uiPriority w:val="3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65678"/>
    <w:pPr>
      <w:adjustRightInd/>
      <w:ind w:left="38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20D0B-56B9-462D-8118-8664CDACA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0</TotalTime>
  <Pages>9</Pages>
  <Words>2375</Words>
  <Characters>13543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User</cp:lastModifiedBy>
  <cp:revision>2</cp:revision>
  <cp:lastPrinted>2025-11-06T06:00:00Z</cp:lastPrinted>
  <dcterms:created xsi:type="dcterms:W3CDTF">2026-10-08T02:58:00Z</dcterms:created>
  <dcterms:modified xsi:type="dcterms:W3CDTF">2026-10-08T02:58:00Z</dcterms:modified>
</cp:coreProperties>
</file>